
<file path=[Content_Types].xml><?xml version="1.0" encoding="utf-8"?>
<Types xmlns="http://schemas.openxmlformats.org/package/2006/content-types">
  <Default Extension="bin" ContentType="application/vnd.ms-office.vbaProject"/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vbaData.xml" ContentType="application/vnd.ms-word.vbaData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9"/>
        <w:gridCol w:w="794"/>
        <w:gridCol w:w="4309"/>
      </w:tblGrid>
      <w:tr w:rsidR="00D37E18" w:rsidRPr="0028797F" w14:paraId="40BC898F" w14:textId="77777777" w:rsidTr="00774E09">
        <w:trPr>
          <w:cantSplit/>
          <w:trHeight w:hRule="exact" w:val="1418"/>
        </w:trPr>
        <w:tc>
          <w:tcPr>
            <w:tcW w:w="4309" w:type="dxa"/>
          </w:tcPr>
          <w:p w14:paraId="38030A69" w14:textId="38BFE34C" w:rsidR="00057912" w:rsidRPr="0008555C" w:rsidRDefault="00E27B91" w:rsidP="00057912">
            <w:pPr>
              <w:pStyle w:val="haupttitelseite1"/>
            </w:pPr>
            <w:r>
              <w:t>Rapport</w:t>
            </w:r>
            <w:r w:rsidR="00057912">
              <w:t xml:space="preserve"> </w:t>
            </w:r>
            <w:r w:rsidR="00756097" w:rsidRPr="00756097">
              <w:t>intermédiaire</w:t>
            </w:r>
            <w:r w:rsidR="00057912" w:rsidRPr="0008555C">
              <w:t>:</w:t>
            </w:r>
          </w:p>
          <w:p w14:paraId="2AF6A14D" w14:textId="7B1BF6E9" w:rsidR="007A65E3" w:rsidRPr="00A25A53" w:rsidRDefault="00756097" w:rsidP="006F7522">
            <w:pPr>
              <w:pStyle w:val="haupttitelseite1"/>
            </w:pPr>
            <w:r w:rsidRPr="00756097">
              <w:t>Insertion professionnelle pour assurés mineurs et jeunes adultes</w:t>
            </w:r>
          </w:p>
          <w:p w14:paraId="4A1ADBEC" w14:textId="7958848D" w:rsidR="00BA4DF0" w:rsidRPr="0028797F" w:rsidRDefault="00BA4DF0" w:rsidP="0003532E">
            <w:pPr>
              <w:pStyle w:val="haupttitelseite1"/>
            </w:pPr>
          </w:p>
        </w:tc>
        <w:tc>
          <w:tcPr>
            <w:tcW w:w="794" w:type="dxa"/>
          </w:tcPr>
          <w:p w14:paraId="0373CE5F" w14:textId="77777777" w:rsidR="00D37E18" w:rsidRPr="0028797F" w:rsidRDefault="00D37E18" w:rsidP="00473627">
            <w:pPr>
              <w:pStyle w:val="haupttitelzeile1seite1"/>
            </w:pPr>
          </w:p>
        </w:tc>
        <w:tc>
          <w:tcPr>
            <w:tcW w:w="4309" w:type="dxa"/>
          </w:tcPr>
          <w:p w14:paraId="0CC0B9A1" w14:textId="2CDF80AF" w:rsidR="00567B0C" w:rsidRDefault="00567B0C" w:rsidP="0028797F">
            <w:pPr>
              <w:pStyle w:val="logoplatzieren"/>
            </w:pPr>
          </w:p>
          <w:p w14:paraId="589E01EB" w14:textId="77777777" w:rsidR="00505025" w:rsidRPr="0028797F" w:rsidRDefault="00505025" w:rsidP="0028797F">
            <w:pPr>
              <w:pStyle w:val="logoplatzieren"/>
            </w:pPr>
          </w:p>
        </w:tc>
      </w:tr>
    </w:tbl>
    <w:p w14:paraId="1BF61016" w14:textId="77777777" w:rsidR="00945CC5" w:rsidRPr="0028797F" w:rsidRDefault="00945CC5" w:rsidP="00CA78A3">
      <w:pPr>
        <w:pStyle w:val="abstandvorempfaenger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12"/>
        <w:gridCol w:w="1191"/>
        <w:gridCol w:w="3912"/>
      </w:tblGrid>
      <w:tr w:rsidR="00E523CE" w:rsidRPr="0028797F" w14:paraId="053F09DA" w14:textId="77777777" w:rsidTr="00657C12">
        <w:trPr>
          <w:cantSplit/>
          <w:trHeight w:hRule="exact" w:val="1684"/>
        </w:trPr>
        <w:tc>
          <w:tcPr>
            <w:tcW w:w="3912" w:type="dxa"/>
          </w:tcPr>
          <w:p w14:paraId="49D3ED5D" w14:textId="15587871" w:rsidR="00BA4DF0" w:rsidRPr="0028797F" w:rsidRDefault="00BA4DF0" w:rsidP="00B07099">
            <w:pPr>
              <w:pStyle w:val="betreffseite1"/>
            </w:pPr>
          </w:p>
        </w:tc>
        <w:tc>
          <w:tcPr>
            <w:tcW w:w="1191" w:type="dxa"/>
          </w:tcPr>
          <w:p w14:paraId="6245ECAA" w14:textId="77777777" w:rsidR="00E523CE" w:rsidRPr="0028797F" w:rsidRDefault="00E523CE" w:rsidP="00B07099">
            <w:pPr>
              <w:pStyle w:val="betreffseite1"/>
            </w:pPr>
          </w:p>
        </w:tc>
        <w:tc>
          <w:tcPr>
            <w:tcW w:w="3912" w:type="dxa"/>
          </w:tcPr>
          <w:p w14:paraId="2F951478" w14:textId="77777777" w:rsidR="00E523CE" w:rsidRPr="002C0970" w:rsidRDefault="00E523CE" w:rsidP="00B07099">
            <w:pPr>
              <w:pStyle w:val="betreffseite1"/>
              <w:rPr>
                <w:b w:val="0"/>
              </w:rPr>
            </w:pPr>
            <w:bookmarkStart w:id="0" w:name="IVStelle"/>
            <w:bookmarkEnd w:id="0"/>
          </w:p>
        </w:tc>
      </w:tr>
    </w:tbl>
    <w:p w14:paraId="5E69A3E5" w14:textId="77777777" w:rsidR="00E523CE" w:rsidRPr="0028797F" w:rsidRDefault="00E523CE" w:rsidP="00CA78A3">
      <w:pPr>
        <w:pStyle w:val="abstandvorabsender"/>
      </w:pPr>
    </w:p>
    <w:p w14:paraId="1D7593F6" w14:textId="77777777" w:rsidR="00437699" w:rsidRDefault="00437699" w:rsidP="00CA78A3">
      <w:pPr>
        <w:pStyle w:val="abstandvorpersonalien"/>
      </w:pPr>
    </w:p>
    <w:p w14:paraId="42BA0482" w14:textId="77777777" w:rsidR="000E19F2" w:rsidRPr="000E19F2" w:rsidRDefault="000E19F2" w:rsidP="000E19F2">
      <w:pPr>
        <w:pStyle w:val="abstandvorpersonalien"/>
        <w:spacing w:line="240" w:lineRule="auto"/>
        <w:rPr>
          <w:sz w:val="24"/>
          <w:szCs w:val="24"/>
        </w:rPr>
      </w:pPr>
    </w:p>
    <w:p w14:paraId="754BB548" w14:textId="056C5DEC" w:rsidR="00D37E18" w:rsidRDefault="00D37E18" w:rsidP="00CA78A3">
      <w:pPr>
        <w:pStyle w:val="abstandvortext"/>
      </w:pPr>
    </w:p>
    <w:p w14:paraId="295BD1BF" w14:textId="428A49E7" w:rsidR="007A65E3" w:rsidRDefault="007A65E3" w:rsidP="00CA78A3">
      <w:pPr>
        <w:pStyle w:val="abstandvortext"/>
      </w:pPr>
    </w:p>
    <w:p w14:paraId="4E4201A0" w14:textId="77777777" w:rsidR="007A65E3" w:rsidRPr="0028797F" w:rsidRDefault="007A65E3" w:rsidP="00CA78A3">
      <w:pPr>
        <w:pStyle w:val="abstandvortext"/>
      </w:pPr>
    </w:p>
    <w:p w14:paraId="2E25A137" w14:textId="6DC18093" w:rsidR="00057912" w:rsidRPr="008D3014" w:rsidRDefault="00756097" w:rsidP="00057912">
      <w:pPr>
        <w:pStyle w:val="betreffseite1"/>
        <w:rPr>
          <w:b w:val="0"/>
        </w:rPr>
      </w:pPr>
      <w:r w:rsidRPr="00756097">
        <w:t>Rapport intermédiaire Insertion professionnelle des assurés mineurs et jeunes adultes</w:t>
      </w:r>
      <w:r w:rsidR="002A223B">
        <w:t>:</w:t>
      </w:r>
    </w:p>
    <w:p w14:paraId="74A67FB0" w14:textId="750450AC" w:rsidR="00057912" w:rsidRPr="008D3014" w:rsidRDefault="00756097" w:rsidP="00057912">
      <w:pPr>
        <w:pStyle w:val="betreffseite1"/>
      </w:pPr>
      <w:r w:rsidRPr="00756097">
        <w:t>Veuillez remplir le rapport médical et nous le retourner</w:t>
      </w:r>
    </w:p>
    <w:p w14:paraId="327D726F" w14:textId="77777777" w:rsidR="00057912" w:rsidRDefault="00057912" w:rsidP="00057912">
      <w:pPr>
        <w:pStyle w:val="lauftextseite1"/>
        <w:tabs>
          <w:tab w:val="clear" w:pos="340"/>
          <w:tab w:val="left" w:pos="975"/>
        </w:tabs>
      </w:pPr>
    </w:p>
    <w:p w14:paraId="73E5B669" w14:textId="77777777" w:rsidR="00FB2323" w:rsidRPr="008D3014" w:rsidRDefault="00FB2323" w:rsidP="00057912">
      <w:pPr>
        <w:pStyle w:val="lauftextseite1"/>
        <w:tabs>
          <w:tab w:val="clear" w:pos="340"/>
          <w:tab w:val="left" w:pos="975"/>
        </w:tabs>
      </w:pPr>
    </w:p>
    <w:p w14:paraId="53C96089" w14:textId="77777777" w:rsidR="00FB2323" w:rsidRPr="00B660C6" w:rsidRDefault="00FB2323" w:rsidP="00FB2323">
      <w:pPr>
        <w:pStyle w:val="lauftextseite1"/>
      </w:pPr>
      <w:r w:rsidRPr="00B660C6">
        <w:t xml:space="preserve">Bonjour </w:t>
      </w:r>
    </w:p>
    <w:p w14:paraId="6F895636" w14:textId="77777777" w:rsidR="00FB2323" w:rsidRPr="00B660C6" w:rsidRDefault="00FB2323" w:rsidP="00FB2323">
      <w:pPr>
        <w:pStyle w:val="lauftextseite1"/>
      </w:pPr>
    </w:p>
    <w:p w14:paraId="02BD4BC8" w14:textId="77777777" w:rsidR="00FB2323" w:rsidRPr="00B660C6" w:rsidRDefault="00FB2323" w:rsidP="00FB2323">
      <w:pPr>
        <w:pStyle w:val="lauftextseite1"/>
        <w:rPr>
          <w:lang w:val="it-CH"/>
        </w:rPr>
      </w:pPr>
      <w:r w:rsidRPr="00B660C6">
        <w:t xml:space="preserve">Votre patiente, votre patient est limité/e pour des raisons de santé qui ont conduit au dépôt d’une demande AI. </w:t>
      </w:r>
      <w:r w:rsidRPr="00B660C6">
        <w:br/>
      </w:r>
      <w:r w:rsidRPr="00B660C6">
        <w:rPr>
          <w:lang w:val="it-CH"/>
        </w:rPr>
        <w:t>En vue d’un examen rapide, l’office AI a besoin de votre soutien compétent.</w:t>
      </w:r>
    </w:p>
    <w:p w14:paraId="3310FC5E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2DAE6B48" w14:textId="77777777" w:rsidR="00FB2323" w:rsidRDefault="00FB2323" w:rsidP="00FB2323">
      <w:pPr>
        <w:pStyle w:val="lauftextseite1"/>
        <w:rPr>
          <w:lang w:val="it-CH"/>
        </w:rPr>
      </w:pPr>
      <w:r w:rsidRPr="00B660C6">
        <w:rPr>
          <w:lang w:val="it-CH"/>
        </w:rPr>
        <w:t>Nous vous prions dès lors de répondre au rapport médical en annexe autant qu’il vous est possible en fonction de votre spécialité et du dossier de votre patient/e. Si malgré tout quelques points devaient demeurer ouverts, nous le comprendrions très bien.</w:t>
      </w:r>
    </w:p>
    <w:p w14:paraId="17567E6D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6C3CEA32" w14:textId="77777777" w:rsidR="00FB2323" w:rsidRPr="00B660C6" w:rsidRDefault="00FB2323" w:rsidP="00FB2323">
      <w:pPr>
        <w:pStyle w:val="lauftextseite1"/>
        <w:rPr>
          <w:lang w:val="it-CH"/>
        </w:rPr>
      </w:pPr>
      <w:r w:rsidRPr="00B660C6">
        <w:rPr>
          <w:lang w:val="it-CH"/>
        </w:rPr>
        <w:t xml:space="preserve">Vous trouvez de plus amples informations sur la collaboration avec les offices AI sur le site </w:t>
      </w:r>
      <w:r w:rsidRPr="00B660C6">
        <w:rPr>
          <w:lang w:val="it-CH"/>
        </w:rPr>
        <w:br/>
      </w:r>
      <w:hyperlink r:id="rId8" w:tgtFrame="_blank" w:history="1">
        <w:r w:rsidRPr="00B660C6">
          <w:rPr>
            <w:rStyle w:val="Hyperlink"/>
            <w:lang w:val="it-CH"/>
          </w:rPr>
          <w:t>www.ai-pro-medico.ch</w:t>
        </w:r>
      </w:hyperlink>
      <w:r w:rsidRPr="00B660C6">
        <w:rPr>
          <w:lang w:val="it-CH"/>
        </w:rPr>
        <w:t xml:space="preserve">. </w:t>
      </w:r>
    </w:p>
    <w:p w14:paraId="77F16EC1" w14:textId="77777777" w:rsidR="00FB2323" w:rsidRDefault="00FB2323" w:rsidP="00FB2323">
      <w:pPr>
        <w:pStyle w:val="lauftextseite1"/>
        <w:rPr>
          <w:lang w:val="it-CH"/>
        </w:rPr>
      </w:pPr>
    </w:p>
    <w:p w14:paraId="0432E637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2FB68873" w14:textId="77777777" w:rsidR="00FB2323" w:rsidRPr="00B660C6" w:rsidRDefault="00FB2323" w:rsidP="00FB2323">
      <w:pPr>
        <w:pStyle w:val="lauftextseite1"/>
        <w:rPr>
          <w:lang w:val="it-CH"/>
        </w:rPr>
      </w:pPr>
      <w:r w:rsidRPr="00B660C6">
        <w:rPr>
          <w:lang w:val="it-CH"/>
        </w:rPr>
        <w:t>Vous pouvez également télécharger le rapport médical sur notre site web.</w:t>
      </w:r>
    </w:p>
    <w:p w14:paraId="089D6DA9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1A84A39F" w14:textId="77777777" w:rsidR="00FB2323" w:rsidRPr="00B660C6" w:rsidRDefault="00FB2323" w:rsidP="00FB2323">
      <w:pPr>
        <w:pStyle w:val="lauftextseite1"/>
        <w:rPr>
          <w:lang w:val="it-CH"/>
        </w:rPr>
      </w:pPr>
      <w:r w:rsidRPr="00B660C6">
        <w:rPr>
          <w:lang w:val="it-CH"/>
        </w:rPr>
        <w:t>Nous vous prions de compléter le rapport médical électroniquement ou à la main et de nous le retourner aussi vite que possible. Pour cette tâche, vous pouvez comme jusqu’à maintenant, faire votre décompte selon Tardoc.</w:t>
      </w:r>
    </w:p>
    <w:p w14:paraId="6D85B937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3E1F647F" w14:textId="77777777" w:rsidR="00FB2323" w:rsidRPr="00B660C6" w:rsidRDefault="00FB2323" w:rsidP="00FB2323">
      <w:pPr>
        <w:pStyle w:val="lauftextseite1"/>
        <w:rPr>
          <w:lang w:val="it-CH"/>
        </w:rPr>
      </w:pPr>
      <w:r w:rsidRPr="00B660C6">
        <w:rPr>
          <w:lang w:val="it-CH"/>
        </w:rPr>
        <w:t>Vous pouvez facturer par voie électronique les frais liés à la rédaction du rapport médical. Le lien suivant vous permet d'accéder aux informations les plus importantes concernant la facturation électronique (</w:t>
      </w:r>
      <w:hyperlink r:id="rId9" w:tgtFrame="_blank" w:history="1">
        <w:r w:rsidRPr="00B660C6">
          <w:rPr>
            <w:rStyle w:val="Hyperlink"/>
            <w:lang w:val="it-CH"/>
          </w:rPr>
          <w:t>Facturation électronique pour fournisseurs de prestations</w:t>
        </w:r>
      </w:hyperlink>
      <w:r w:rsidRPr="00B660C6">
        <w:rPr>
          <w:lang w:val="it-CH"/>
        </w:rPr>
        <w:t>).</w:t>
      </w:r>
    </w:p>
    <w:p w14:paraId="555F3D2B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41BA7D14" w14:textId="77777777" w:rsidR="00FB2323" w:rsidRPr="00B660C6" w:rsidRDefault="00FB2323" w:rsidP="00FB2323">
      <w:pPr>
        <w:pStyle w:val="lauftextseite1"/>
        <w:rPr>
          <w:lang w:val="it-CH"/>
        </w:rPr>
      </w:pPr>
      <w:r w:rsidRPr="00B660C6">
        <w:rPr>
          <w:lang w:val="it-CH"/>
        </w:rPr>
        <w:t>En cas de facturation pour des prestations fournies dans la zone frontalière, nous vous prions d’observer la lettre circulaire AI n° 208 (</w:t>
      </w:r>
      <w:hyperlink r:id="rId10" w:tgtFrame="_blank" w:history="1">
        <w:r w:rsidRPr="00B660C6">
          <w:rPr>
            <w:rStyle w:val="Hyperlink"/>
            <w:lang w:val="it-CH"/>
          </w:rPr>
          <w:t>Facturation de prestations par des médecins domiciliés en zone frontalière</w:t>
        </w:r>
      </w:hyperlink>
      <w:r w:rsidRPr="00B660C6">
        <w:rPr>
          <w:lang w:val="it-CH"/>
        </w:rPr>
        <w:t>).</w:t>
      </w:r>
    </w:p>
    <w:p w14:paraId="2A5D35AB" w14:textId="77777777" w:rsidR="00FB2323" w:rsidRDefault="00FB2323" w:rsidP="00FB2323">
      <w:pPr>
        <w:pStyle w:val="lauftextseite1"/>
        <w:rPr>
          <w:lang w:val="it-CH"/>
        </w:rPr>
      </w:pPr>
    </w:p>
    <w:p w14:paraId="54E0ACF3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4A57B939" w14:textId="77777777" w:rsidR="00FB2323" w:rsidRPr="00B660C6" w:rsidRDefault="00FB2323" w:rsidP="00FB2323">
      <w:pPr>
        <w:pStyle w:val="lauftextseite1"/>
        <w:rPr>
          <w:lang w:val="de-CH"/>
        </w:rPr>
      </w:pPr>
      <w:r w:rsidRPr="00B660C6">
        <w:rPr>
          <w:lang w:val="de-CH"/>
        </w:rPr>
        <w:t>Avec nos remerciements et nos salutations les meillleures.</w:t>
      </w:r>
    </w:p>
    <w:p w14:paraId="166939E5" w14:textId="77777777" w:rsidR="00FB2323" w:rsidRPr="00FB2323" w:rsidRDefault="00FB2323" w:rsidP="00057912">
      <w:pPr>
        <w:pStyle w:val="lauftextseite1"/>
        <w:rPr>
          <w:lang w:val="de-CH"/>
        </w:rPr>
      </w:pPr>
    </w:p>
    <w:p w14:paraId="0A029048" w14:textId="77777777" w:rsidR="00B41A43" w:rsidRPr="0028797F" w:rsidRDefault="00B41A43" w:rsidP="00C958D4">
      <w:pPr>
        <w:pStyle w:val="lauftextChar"/>
        <w:sectPr w:rsidR="00B41A43" w:rsidRPr="0028797F" w:rsidSect="004C3B44"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1900" w:h="16820" w:code="9"/>
          <w:pgMar w:top="454" w:right="567" w:bottom="851" w:left="1134" w:header="0" w:footer="533" w:gutter="0"/>
          <w:cols w:space="708"/>
          <w:titlePg/>
          <w:docGrid w:linePitch="360"/>
        </w:sectPr>
      </w:pPr>
    </w:p>
    <w:p w14:paraId="149FDAC2" w14:textId="75F3B234" w:rsidR="007C1804" w:rsidRDefault="00000000" w:rsidP="007C1804">
      <w:pPr>
        <w:pStyle w:val="titelschwarzohneabstand"/>
      </w:pPr>
      <w:r>
        <w:rPr>
          <w:noProof/>
        </w:rPr>
        <w:object w:dxaOrig="10220" w:dyaOrig="14040" w14:anchorId="1E6F95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511.1pt;height:702pt;mso-width-percent:0;mso-height-percent:0;mso-width-percent:0;mso-height-percent:0" o:ole="">
            <v:imagedata r:id="rId16" o:title=""/>
          </v:shape>
          <o:OLEObject Type="Embed" ProgID="Word.Document.12" ShapeID="_x0000_i1025" DrawAspect="Content" ObjectID="_1834582901" r:id="rId17">
            <o:FieldCodes>\s</o:FieldCodes>
          </o:OLEObject>
        </w:object>
      </w:r>
      <w:r w:rsidR="007C1804" w:rsidRPr="007C1804">
        <w:t>Rapport intermédiaire: Insertion professionnelle pour mineurs et jeunes adultes</w:t>
      </w:r>
    </w:p>
    <w:p w14:paraId="5398043D" w14:textId="77777777" w:rsidR="007C1804" w:rsidRDefault="007C1804" w:rsidP="007C1804">
      <w:pPr>
        <w:pStyle w:val="lauftext"/>
        <w:rPr>
          <w:rStyle w:val="schriftfett"/>
        </w:rPr>
      </w:pPr>
    </w:p>
    <w:p w14:paraId="09E7881B" w14:textId="3472C5DE" w:rsidR="007C1804" w:rsidRPr="00A07D87" w:rsidRDefault="007C1804" w:rsidP="007C1804">
      <w:pPr>
        <w:pStyle w:val="lauftext"/>
        <w:rPr>
          <w:b/>
          <w:bCs/>
        </w:rPr>
      </w:pPr>
      <w:r w:rsidRPr="007C1804">
        <w:rPr>
          <w:b/>
          <w:bCs/>
        </w:rPr>
        <w:t>Pour la période à partir du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7C1804" w14:paraId="1CDB149F" w14:textId="77777777" w:rsidTr="001A44A0">
        <w:trPr>
          <w:trHeight w:val="45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125D3586" w14:textId="77777777" w:rsidR="007C1804" w:rsidRDefault="007C1804" w:rsidP="001A44A0">
            <w:pPr>
              <w:pStyle w:val="textintabelle"/>
            </w:pPr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1BB2E16B" w14:textId="77777777" w:rsidR="007C1804" w:rsidRDefault="007C1804" w:rsidP="007C1804">
      <w:pPr>
        <w:pStyle w:val="abstandnachtabelle"/>
      </w:pPr>
    </w:p>
    <w:p w14:paraId="387E8E8D" w14:textId="7F869C92" w:rsidR="007C1804" w:rsidRPr="00AA4E09" w:rsidRDefault="00AA4E09" w:rsidP="007C1804">
      <w:pPr>
        <w:pStyle w:val="lauftext"/>
        <w:rPr>
          <w:lang w:val="fr-CH"/>
        </w:rPr>
      </w:pPr>
      <w:r w:rsidRPr="00AA4E09">
        <w:rPr>
          <w:lang w:val="fr-CH"/>
        </w:rPr>
        <w:t>Veuillez également répondre aux questions supplémentaires figurant dans l’annexe</w:t>
      </w:r>
    </w:p>
    <w:p w14:paraId="6A2F9867" w14:textId="77777777" w:rsidR="007C1804" w:rsidRDefault="007C1804" w:rsidP="007C1804">
      <w:pPr>
        <w:pStyle w:val="lauftext"/>
      </w:pPr>
      <w: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</w:p>
    <w:p w14:paraId="3EF697D0" w14:textId="77777777" w:rsidR="007C1804" w:rsidRDefault="007C1804" w:rsidP="007C1804">
      <w:pPr>
        <w:pStyle w:val="lauftext"/>
      </w:pPr>
    </w:p>
    <w:tbl>
      <w:tblPr>
        <w:tblW w:w="93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0"/>
        <w:gridCol w:w="2016"/>
        <w:gridCol w:w="3230"/>
      </w:tblGrid>
      <w:tr w:rsidR="007C1804" w14:paraId="0A7D57A0" w14:textId="77777777" w:rsidTr="001A44A0">
        <w:trPr>
          <w:trHeight w:val="600"/>
        </w:trPr>
        <w:tc>
          <w:tcPr>
            <w:tcW w:w="4110" w:type="dxa"/>
            <w:tcBorders>
              <w:top w:val="single" w:sz="12" w:space="0" w:color="auto"/>
              <w:bottom w:val="single" w:sz="12" w:space="0" w:color="auto"/>
            </w:tcBorders>
          </w:tcPr>
          <w:p w14:paraId="152ACBB9" w14:textId="2AF063C9" w:rsidR="007C1804" w:rsidRDefault="00AA4E09" w:rsidP="001A44A0">
            <w:pPr>
              <w:pStyle w:val="tabellenkopfseite1"/>
            </w:pPr>
            <w:r w:rsidRPr="00AA4E09">
              <w:t>Personne assurée (prénom, nom)</w:t>
            </w:r>
          </w:p>
          <w:bookmarkStart w:id="1" w:name="Name"/>
          <w:p w14:paraId="25D644C9" w14:textId="77777777" w:rsidR="007C1804" w:rsidRDefault="007C1804" w:rsidP="001A44A0">
            <w:pPr>
              <w:pStyle w:val="personalienseite1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  <w:bookmarkEnd w:id="2"/>
          </w:p>
        </w:tc>
        <w:tc>
          <w:tcPr>
            <w:tcW w:w="2016" w:type="dxa"/>
            <w:tcBorders>
              <w:top w:val="single" w:sz="12" w:space="0" w:color="auto"/>
              <w:bottom w:val="single" w:sz="12" w:space="0" w:color="auto"/>
            </w:tcBorders>
          </w:tcPr>
          <w:p w14:paraId="28199EEC" w14:textId="1A1C3F14" w:rsidR="007C1804" w:rsidRDefault="00AA4E09" w:rsidP="001A44A0">
            <w:pPr>
              <w:pStyle w:val="tabellenkopfseite1"/>
            </w:pPr>
            <w:r w:rsidRPr="00AA4E09">
              <w:t>Date de naissance</w:t>
            </w:r>
          </w:p>
          <w:bookmarkStart w:id="3" w:name="Geburtsdatum"/>
          <w:p w14:paraId="79F29DA5" w14:textId="77777777" w:rsidR="007C1804" w:rsidRDefault="007C1804" w:rsidP="001A44A0">
            <w:pPr>
              <w:pStyle w:val="personalienseite1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  <w:bookmarkEnd w:id="4"/>
          </w:p>
        </w:tc>
        <w:tc>
          <w:tcPr>
            <w:tcW w:w="3230" w:type="dxa"/>
            <w:tcBorders>
              <w:top w:val="single" w:sz="12" w:space="0" w:color="auto"/>
              <w:bottom w:val="single" w:sz="12" w:space="0" w:color="auto"/>
            </w:tcBorders>
          </w:tcPr>
          <w:p w14:paraId="6B96C1F1" w14:textId="2C6E371A" w:rsidR="007C1804" w:rsidRDefault="00AA4E09" w:rsidP="001A44A0">
            <w:pPr>
              <w:pStyle w:val="tabellenkopfseite1"/>
              <w:ind w:right="-44"/>
            </w:pPr>
            <w:r w:rsidRPr="00AA4E09">
              <w:rPr>
                <w:rStyle w:val="Seitenzahl"/>
              </w:rPr>
              <w:t>Numéro AVS</w:t>
            </w:r>
            <w:r w:rsidR="007C1804">
              <w:rPr>
                <w:rStyle w:val="Seitenzahl"/>
              </w:rPr>
              <w:t xml:space="preserve"> </w:t>
            </w:r>
          </w:p>
          <w:bookmarkStart w:id="5" w:name="AHV"/>
          <w:p w14:paraId="119B3643" w14:textId="77777777" w:rsidR="007C1804" w:rsidRDefault="007C1804" w:rsidP="001A44A0">
            <w:pPr>
              <w:pStyle w:val="personalienseite1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6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  <w:bookmarkEnd w:id="6"/>
          </w:p>
        </w:tc>
      </w:tr>
    </w:tbl>
    <w:p w14:paraId="059739D8" w14:textId="77777777" w:rsidR="007C1804" w:rsidRDefault="007C1804" w:rsidP="007C1804">
      <w:pPr>
        <w:pStyle w:val="abstandnachtabelle"/>
      </w:pPr>
    </w:p>
    <w:p w14:paraId="1592C719" w14:textId="1E7B407A" w:rsidR="007C1804" w:rsidRDefault="007C1804" w:rsidP="002534FB">
      <w:pPr>
        <w:pStyle w:val="titelschwarzmitabstand"/>
        <w:spacing w:line="240" w:lineRule="exact"/>
      </w:pPr>
      <w:r>
        <w:t>1.</w:t>
      </w:r>
      <w:r>
        <w:tab/>
      </w:r>
      <w:r w:rsidR="002534FB" w:rsidRPr="002534FB">
        <w:t xml:space="preserve">Évolution, changements constatés (somatiques / psychiques), nouveaux </w:t>
      </w:r>
      <w:r w:rsidR="00D55C63">
        <w:br/>
      </w:r>
      <w:r w:rsidR="002534FB" w:rsidRPr="002534FB">
        <w:t>diagnostics éventuels</w:t>
      </w:r>
    </w:p>
    <w:p w14:paraId="3AECC354" w14:textId="77777777" w:rsidR="007C1804" w:rsidRDefault="007C1804" w:rsidP="007C1804">
      <w:pPr>
        <w:pStyle w:val="lauftext"/>
        <w:spacing w:line="100" w:lineRule="exact"/>
      </w:pPr>
    </w:p>
    <w:p w14:paraId="280E3EAA" w14:textId="77777777" w:rsidR="007C1804" w:rsidRPr="00577990" w:rsidRDefault="007C1804" w:rsidP="007C1804">
      <w:pPr>
        <w:pStyle w:val="lauftext"/>
        <w:spacing w:line="40" w:lineRule="exact"/>
        <w:ind w:right="-1758"/>
        <w:rPr>
          <w:color w:val="000000"/>
          <w:sz w:val="21"/>
          <w:szCs w:val="21"/>
        </w:rPr>
      </w:pP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7C1804" w:rsidRPr="00671BCC" w14:paraId="4886C1CA" w14:textId="77777777" w:rsidTr="001A44A0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4586CEBB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5FB5C701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5BA060DB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32B09630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3B7E871B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0011DE38" w14:textId="77777777" w:rsidR="007C1804" w:rsidRPr="00671BCC" w:rsidRDefault="007C1804" w:rsidP="001A44A0">
            <w:pPr>
              <w:pStyle w:val="textintabelle"/>
              <w:tabs>
                <w:tab w:val="left" w:pos="284"/>
              </w:tabs>
            </w:pPr>
          </w:p>
        </w:tc>
      </w:tr>
    </w:tbl>
    <w:p w14:paraId="74C54C1B" w14:textId="77777777" w:rsidR="007C1804" w:rsidRDefault="007C1804" w:rsidP="007C1804">
      <w:pPr>
        <w:pStyle w:val="abstandnachtabelle"/>
      </w:pPr>
    </w:p>
    <w:p w14:paraId="50059A99" w14:textId="470A36A7" w:rsidR="007C1804" w:rsidRDefault="007C1804" w:rsidP="007C1804">
      <w:pPr>
        <w:pStyle w:val="titelschwarzmitabstand"/>
        <w:tabs>
          <w:tab w:val="clear" w:pos="0"/>
          <w:tab w:val="left" w:pos="284"/>
        </w:tabs>
      </w:pPr>
      <w:r>
        <w:t>2.</w:t>
      </w:r>
      <w:r>
        <w:tab/>
      </w:r>
      <w:r w:rsidR="002534FB" w:rsidRPr="002534FB">
        <w:t>L’état de santé de la personne assurée</w:t>
      </w:r>
    </w:p>
    <w:p w14:paraId="0208C3EA" w14:textId="77777777" w:rsidR="007C1804" w:rsidRPr="002534FB" w:rsidRDefault="007C1804" w:rsidP="007C1804">
      <w:pPr>
        <w:pStyle w:val="lauftext"/>
        <w:tabs>
          <w:tab w:val="clear" w:pos="0"/>
          <w:tab w:val="left" w:pos="284"/>
        </w:tabs>
        <w:rPr>
          <w:lang w:val="it-CH"/>
        </w:rPr>
      </w:pPr>
    </w:p>
    <w:p w14:paraId="2550A3CD" w14:textId="2BF9E8DE" w:rsidR="007C1804" w:rsidRPr="002534FB" w:rsidRDefault="007C1804" w:rsidP="002534FB">
      <w:pPr>
        <w:pStyle w:val="lauftext"/>
        <w:tabs>
          <w:tab w:val="clear" w:pos="0"/>
          <w:tab w:val="clear" w:pos="4423"/>
          <w:tab w:val="clear" w:pos="6124"/>
          <w:tab w:val="clear" w:pos="6464"/>
          <w:tab w:val="left" w:pos="284"/>
          <w:tab w:val="left" w:pos="5103"/>
          <w:tab w:val="left" w:pos="5460"/>
        </w:tabs>
        <w:rPr>
          <w:lang w:val="it-CH"/>
        </w:rPr>
      </w:pPr>
      <w: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2534FB">
        <w:rPr>
          <w:lang w:val="it-CH"/>
        </w:rPr>
        <w:instrText xml:space="preserve"> FORMCHECKBOX </w:instrText>
      </w:r>
      <w:r>
        <w:fldChar w:fldCharType="separate"/>
      </w:r>
      <w:r>
        <w:fldChar w:fldCharType="end"/>
      </w:r>
      <w:r w:rsidRPr="002534FB">
        <w:rPr>
          <w:lang w:val="it-CH"/>
        </w:rPr>
        <w:tab/>
      </w:r>
      <w:r w:rsidR="002534FB" w:rsidRPr="002534FB">
        <w:rPr>
          <w:lang w:val="it-CH"/>
        </w:rPr>
        <w:t>demeure identique</w:t>
      </w:r>
      <w:r w:rsidRPr="002534FB">
        <w:rPr>
          <w:lang w:val="it-CH"/>
        </w:rPr>
        <w:tab/>
      </w:r>
      <w: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2534FB">
        <w:rPr>
          <w:lang w:val="it-CH"/>
        </w:rPr>
        <w:instrText xml:space="preserve"> FORMCHECKBOX </w:instrText>
      </w:r>
      <w:r>
        <w:fldChar w:fldCharType="separate"/>
      </w:r>
      <w:r>
        <w:fldChar w:fldCharType="end"/>
      </w:r>
      <w:r w:rsidRPr="002534FB">
        <w:rPr>
          <w:lang w:val="it-CH"/>
        </w:rPr>
        <w:tab/>
      </w:r>
      <w:r w:rsidR="002534FB" w:rsidRPr="002534FB">
        <w:rPr>
          <w:lang w:val="it-CH"/>
        </w:rPr>
        <w:t>est susceptible de s’améliorer</w:t>
      </w:r>
      <w:r w:rsidRPr="002534FB">
        <w:rPr>
          <w:lang w:val="it-CH"/>
        </w:rPr>
        <w:tab/>
      </w:r>
      <w: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2534FB">
        <w:rPr>
          <w:lang w:val="it-CH"/>
        </w:rPr>
        <w:instrText xml:space="preserve"> FORMCHECKBOX </w:instrText>
      </w:r>
      <w:r>
        <w:fldChar w:fldCharType="separate"/>
      </w:r>
      <w:r>
        <w:fldChar w:fldCharType="end"/>
      </w:r>
      <w:r w:rsidRPr="002534FB">
        <w:rPr>
          <w:lang w:val="it-CH"/>
        </w:rPr>
        <w:tab/>
      </w:r>
      <w:r w:rsidR="002534FB" w:rsidRPr="002534FB">
        <w:rPr>
          <w:lang w:val="it-CH"/>
        </w:rPr>
        <w:t>se détériore</w:t>
      </w:r>
    </w:p>
    <w:p w14:paraId="21A8C75E" w14:textId="77777777" w:rsidR="007C1804" w:rsidRPr="002534FB" w:rsidRDefault="007C1804" w:rsidP="007C1804">
      <w:pPr>
        <w:pStyle w:val="lauftext"/>
        <w:spacing w:line="100" w:lineRule="exact"/>
        <w:rPr>
          <w:lang w:val="it-CH"/>
        </w:rPr>
      </w:pPr>
    </w:p>
    <w:p w14:paraId="62F52E19" w14:textId="77777777" w:rsidR="007C1804" w:rsidRPr="002534FB" w:rsidRDefault="007C1804" w:rsidP="007C1804">
      <w:pPr>
        <w:pStyle w:val="lauftext"/>
        <w:spacing w:line="40" w:lineRule="exact"/>
        <w:ind w:right="-1758"/>
        <w:rPr>
          <w:color w:val="000000"/>
          <w:sz w:val="21"/>
          <w:szCs w:val="21"/>
          <w:lang w:val="it-CH"/>
        </w:rPr>
      </w:pP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7C1804" w:rsidRPr="00671BCC" w14:paraId="44270FF5" w14:textId="77777777" w:rsidTr="001A44A0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72F663D3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71608152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1E4E27BE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37576EBA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303FB315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16C5FA7B" w14:textId="77777777" w:rsidR="007C1804" w:rsidRPr="00671BCC" w:rsidRDefault="007C1804" w:rsidP="001A44A0">
            <w:pPr>
              <w:pStyle w:val="textintabelle"/>
              <w:tabs>
                <w:tab w:val="left" w:pos="284"/>
              </w:tabs>
            </w:pPr>
          </w:p>
        </w:tc>
      </w:tr>
    </w:tbl>
    <w:p w14:paraId="299C0A97" w14:textId="77777777" w:rsidR="007C1804" w:rsidRDefault="007C1804" w:rsidP="007C1804">
      <w:pPr>
        <w:pStyle w:val="abstandnachtabelle"/>
      </w:pPr>
    </w:p>
    <w:p w14:paraId="624EFB80" w14:textId="722479AB" w:rsidR="007C1804" w:rsidRDefault="007C1804" w:rsidP="007C1804">
      <w:pPr>
        <w:pStyle w:val="titelschwarzmitabstand"/>
        <w:tabs>
          <w:tab w:val="clear" w:pos="0"/>
          <w:tab w:val="left" w:pos="284"/>
        </w:tabs>
      </w:pPr>
      <w:r>
        <w:t>3.</w:t>
      </w:r>
      <w:r>
        <w:tab/>
      </w:r>
      <w:r w:rsidR="003E55E2" w:rsidRPr="003E55E2">
        <w:t>Plan thérapeutique (début/durée) / fréquence de la thérapie</w:t>
      </w:r>
    </w:p>
    <w:p w14:paraId="0B1343A1" w14:textId="77777777" w:rsidR="007C1804" w:rsidRPr="003E55E2" w:rsidRDefault="007C1804" w:rsidP="007C1804">
      <w:pPr>
        <w:pStyle w:val="lauftext"/>
        <w:spacing w:line="100" w:lineRule="exact"/>
        <w:rPr>
          <w:lang w:val="it-CH"/>
        </w:rPr>
      </w:pPr>
    </w:p>
    <w:p w14:paraId="7D164111" w14:textId="77777777" w:rsidR="007C1804" w:rsidRPr="003E55E2" w:rsidRDefault="007C1804" w:rsidP="007C1804">
      <w:pPr>
        <w:pStyle w:val="lauftext"/>
        <w:spacing w:line="40" w:lineRule="exact"/>
        <w:ind w:right="-1758"/>
        <w:rPr>
          <w:color w:val="000000"/>
          <w:sz w:val="21"/>
          <w:szCs w:val="21"/>
          <w:lang w:val="it-CH"/>
        </w:rPr>
      </w:pP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7C1804" w:rsidRPr="00671BCC" w14:paraId="45FA73E4" w14:textId="77777777" w:rsidTr="001A44A0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59CB1140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5E61A9A0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63B5561C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3EB55B18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4E748946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67C32F4C" w14:textId="77777777" w:rsidR="007C1804" w:rsidRPr="00671BCC" w:rsidRDefault="007C1804" w:rsidP="001A44A0">
            <w:pPr>
              <w:pStyle w:val="textintabelle"/>
              <w:tabs>
                <w:tab w:val="left" w:pos="284"/>
              </w:tabs>
            </w:pPr>
          </w:p>
        </w:tc>
      </w:tr>
    </w:tbl>
    <w:p w14:paraId="343CC047" w14:textId="77777777" w:rsidR="007C1804" w:rsidRDefault="007C1804" w:rsidP="007C1804">
      <w:pPr>
        <w:pStyle w:val="abstandnachtabelle"/>
        <w:tabs>
          <w:tab w:val="left" w:pos="284"/>
        </w:tabs>
        <w:spacing w:line="240" w:lineRule="exact"/>
      </w:pPr>
    </w:p>
    <w:p w14:paraId="19A94474" w14:textId="77777777" w:rsidR="007C1804" w:rsidRDefault="007C1804" w:rsidP="007C1804">
      <w:pPr>
        <w:pStyle w:val="abstandnachtabelle"/>
      </w:pPr>
    </w:p>
    <w:p w14:paraId="0DB3D5C2" w14:textId="5DB2590A" w:rsidR="007C1804" w:rsidRDefault="007C1804" w:rsidP="007C1804">
      <w:pPr>
        <w:pStyle w:val="titelschwarzmitabstand"/>
        <w:tabs>
          <w:tab w:val="clear" w:pos="0"/>
          <w:tab w:val="left" w:pos="284"/>
        </w:tabs>
      </w:pPr>
      <w:r>
        <w:t>4.</w:t>
      </w:r>
      <w:r>
        <w:tab/>
      </w:r>
      <w:r w:rsidR="003E55E2" w:rsidRPr="003E55E2">
        <w:t>Pronostic</w:t>
      </w:r>
    </w:p>
    <w:p w14:paraId="471C2F1F" w14:textId="77777777" w:rsidR="007C1804" w:rsidRDefault="007C1804" w:rsidP="007C1804">
      <w:pPr>
        <w:pStyle w:val="lauftext"/>
        <w:spacing w:line="100" w:lineRule="exact"/>
      </w:pPr>
    </w:p>
    <w:p w14:paraId="1F488238" w14:textId="77777777" w:rsidR="007C1804" w:rsidRPr="00577990" w:rsidRDefault="007C1804" w:rsidP="007C1804">
      <w:pPr>
        <w:pStyle w:val="lauftext"/>
        <w:spacing w:line="40" w:lineRule="exact"/>
        <w:ind w:right="-1758"/>
        <w:rPr>
          <w:color w:val="000000"/>
          <w:sz w:val="21"/>
          <w:szCs w:val="21"/>
        </w:rPr>
      </w:pP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7C1804" w:rsidRPr="00671BCC" w14:paraId="5DFEFBD7" w14:textId="77777777" w:rsidTr="001A44A0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3BB85C89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2AC2C478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0CF7FB20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2069B1B3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11D2E6EA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62F14C0A" w14:textId="77777777" w:rsidR="007C1804" w:rsidRPr="00671BCC" w:rsidRDefault="007C1804" w:rsidP="001A44A0">
            <w:pPr>
              <w:pStyle w:val="textintabelle"/>
              <w:tabs>
                <w:tab w:val="left" w:pos="284"/>
              </w:tabs>
            </w:pPr>
          </w:p>
        </w:tc>
      </w:tr>
    </w:tbl>
    <w:p w14:paraId="1A1049A4" w14:textId="77777777" w:rsidR="007C1804" w:rsidRDefault="007C1804" w:rsidP="007C1804">
      <w:pPr>
        <w:pStyle w:val="abstandnachtabelle"/>
      </w:pPr>
    </w:p>
    <w:p w14:paraId="7DE5C695" w14:textId="082E93D1" w:rsidR="007C1804" w:rsidRDefault="007C1804" w:rsidP="007C1804">
      <w:pPr>
        <w:pStyle w:val="titelschwarzmitabstand"/>
        <w:tabs>
          <w:tab w:val="clear" w:pos="0"/>
          <w:tab w:val="left" w:pos="284"/>
        </w:tabs>
        <w:spacing w:line="260" w:lineRule="exact"/>
      </w:pPr>
      <w:r>
        <w:t>5.</w:t>
      </w:r>
      <w:r>
        <w:tab/>
      </w:r>
      <w:r w:rsidR="003E55E2" w:rsidRPr="003E55E2">
        <w:t>L’état de santé a-t-il des effets sur la fréquentation scolaire ou sur la formation professionnelle</w:t>
      </w:r>
      <w:r w:rsidRPr="00BA4967">
        <w:t>?</w:t>
      </w:r>
    </w:p>
    <w:p w14:paraId="73003032" w14:textId="77777777" w:rsidR="007C1804" w:rsidRPr="003E55E2" w:rsidRDefault="007C1804" w:rsidP="007C1804">
      <w:pPr>
        <w:pStyle w:val="lauftext"/>
        <w:tabs>
          <w:tab w:val="clear" w:pos="0"/>
          <w:tab w:val="left" w:pos="284"/>
        </w:tabs>
        <w:rPr>
          <w:lang w:val="it-CH"/>
        </w:rPr>
      </w:pPr>
    </w:p>
    <w:p w14:paraId="6945E7EC" w14:textId="5D6C9356" w:rsidR="007C1804" w:rsidRDefault="007C1804" w:rsidP="007C1804">
      <w:pPr>
        <w:pStyle w:val="lauftext"/>
        <w:tabs>
          <w:tab w:val="clear" w:pos="0"/>
          <w:tab w:val="left" w:pos="284"/>
        </w:tabs>
      </w:pPr>
      <w: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 w:rsidR="007319E0" w:rsidRPr="00D92B1F">
        <w:rPr>
          <w:lang w:val="fr-CH"/>
        </w:rPr>
        <w:t>oui</w:t>
      </w:r>
      <w:r>
        <w:tab/>
      </w:r>
      <w: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 w:rsidR="007319E0" w:rsidRPr="00D92B1F">
        <w:rPr>
          <w:lang w:val="fr-CH"/>
        </w:rPr>
        <w:t>non</w:t>
      </w:r>
      <w:r>
        <w:tab/>
      </w:r>
    </w:p>
    <w:p w14:paraId="39DF2905" w14:textId="77777777" w:rsidR="007C1804" w:rsidRDefault="007C1804" w:rsidP="007C1804">
      <w:pPr>
        <w:pStyle w:val="lauftext"/>
        <w:tabs>
          <w:tab w:val="clear" w:pos="0"/>
          <w:tab w:val="left" w:pos="284"/>
        </w:tabs>
      </w:pPr>
    </w:p>
    <w:p w14:paraId="413567F4" w14:textId="2610787A" w:rsidR="007C1804" w:rsidRDefault="007319E0" w:rsidP="007C1804">
      <w:pPr>
        <w:pStyle w:val="lauftext"/>
        <w:spacing w:line="200" w:lineRule="exact"/>
      </w:pPr>
      <w:r w:rsidRPr="00D92B1F">
        <w:rPr>
          <w:lang w:val="fr-CH"/>
        </w:rPr>
        <w:t>En cas de changement, depuis quand</w:t>
      </w:r>
      <w:r w:rsidR="007C1804" w:rsidRPr="00170781">
        <w:t>?</w:t>
      </w:r>
    </w:p>
    <w:p w14:paraId="38E1CBE4" w14:textId="77777777" w:rsidR="007C1804" w:rsidRPr="00577990" w:rsidRDefault="007C1804" w:rsidP="007C1804">
      <w:pPr>
        <w:pStyle w:val="lauftext"/>
        <w:spacing w:line="40" w:lineRule="exact"/>
        <w:ind w:right="-1758"/>
        <w:rPr>
          <w:color w:val="000000"/>
          <w:sz w:val="21"/>
          <w:szCs w:val="21"/>
        </w:rPr>
      </w:pP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7C1804" w:rsidRPr="00671BCC" w14:paraId="0C47993C" w14:textId="77777777" w:rsidTr="001A44A0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4957B1E9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44510771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7397650C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120C65E3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00AD77EE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19DE9D5C" w14:textId="77777777" w:rsidR="007C1804" w:rsidRPr="00671BCC" w:rsidRDefault="007C1804" w:rsidP="001A44A0">
            <w:pPr>
              <w:pStyle w:val="textintabelle"/>
              <w:tabs>
                <w:tab w:val="left" w:pos="284"/>
              </w:tabs>
            </w:pPr>
          </w:p>
        </w:tc>
      </w:tr>
    </w:tbl>
    <w:p w14:paraId="31CE445D" w14:textId="77777777" w:rsidR="007C1804" w:rsidRDefault="007C1804" w:rsidP="007C1804">
      <w:pPr>
        <w:pStyle w:val="abstandnachtabelle"/>
      </w:pPr>
    </w:p>
    <w:p w14:paraId="51217066" w14:textId="77777777" w:rsidR="007C1804" w:rsidRDefault="007C1804" w:rsidP="007C1804">
      <w:pPr>
        <w:pStyle w:val="abstandnachtabelle"/>
        <w:tabs>
          <w:tab w:val="left" w:pos="284"/>
        </w:tabs>
        <w:spacing w:line="240" w:lineRule="exact"/>
      </w:pPr>
    </w:p>
    <w:p w14:paraId="0AE1DBA0" w14:textId="77777777" w:rsidR="007C1804" w:rsidRDefault="007C1804" w:rsidP="007C1804">
      <w:pPr>
        <w:pStyle w:val="abstandnachtabelle"/>
        <w:sectPr w:rsidR="007C1804" w:rsidSect="007C1804">
          <w:footerReference w:type="default" r:id="rId18"/>
          <w:pgSz w:w="11906" w:h="16838" w:code="9"/>
          <w:pgMar w:top="510" w:right="851" w:bottom="843" w:left="1701" w:header="0" w:footer="533" w:gutter="0"/>
          <w:cols w:space="708"/>
          <w:docGrid w:linePitch="360"/>
        </w:sectPr>
      </w:pPr>
    </w:p>
    <w:p w14:paraId="15B34DD6" w14:textId="77777777" w:rsidR="007C1804" w:rsidRDefault="007C1804" w:rsidP="007C1804">
      <w:pPr>
        <w:pStyle w:val="abstandnachtabelle"/>
      </w:pPr>
    </w:p>
    <w:p w14:paraId="1ABDD3E0" w14:textId="2227CAB7" w:rsidR="007C1804" w:rsidRDefault="007C1804" w:rsidP="007C1804">
      <w:pPr>
        <w:pStyle w:val="titelschwarzmitabstand"/>
        <w:tabs>
          <w:tab w:val="clear" w:pos="0"/>
          <w:tab w:val="left" w:pos="284"/>
        </w:tabs>
        <w:spacing w:line="260" w:lineRule="exact"/>
      </w:pPr>
      <w:r>
        <w:t>6.</w:t>
      </w:r>
      <w:r>
        <w:tab/>
      </w:r>
      <w:r w:rsidR="000B22AE" w:rsidRPr="000B22AE">
        <w:t xml:space="preserve">Quelle est la période de présence estimée (en heures par jour et en jours </w:t>
      </w:r>
      <w:r w:rsidR="000B22AE">
        <w:br/>
      </w:r>
      <w:r w:rsidR="000B22AE" w:rsidRPr="000B22AE">
        <w:t>ouvrables par semaine)? Quelle est la capacité fonctionnelle (en pourcentage) pendant la période de présence</w:t>
      </w:r>
    </w:p>
    <w:p w14:paraId="6B83C93E" w14:textId="77777777" w:rsidR="007C1804" w:rsidRPr="000B22AE" w:rsidRDefault="007C1804" w:rsidP="007C1804">
      <w:pPr>
        <w:pStyle w:val="lauftext"/>
        <w:spacing w:line="100" w:lineRule="exact"/>
        <w:rPr>
          <w:lang w:val="it-CH"/>
        </w:rPr>
      </w:pP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7C1804" w:rsidRPr="00671BCC" w14:paraId="77A58E64" w14:textId="77777777" w:rsidTr="001A44A0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39CC3D4B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6B584421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343A96AE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46B3723E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6D3296FA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48D6E896" w14:textId="77777777" w:rsidR="007C1804" w:rsidRPr="00671BCC" w:rsidRDefault="007C1804" w:rsidP="001A44A0">
            <w:pPr>
              <w:pStyle w:val="textintabelle"/>
              <w:tabs>
                <w:tab w:val="left" w:pos="284"/>
              </w:tabs>
            </w:pPr>
          </w:p>
        </w:tc>
      </w:tr>
    </w:tbl>
    <w:p w14:paraId="2554929B" w14:textId="77777777" w:rsidR="007C1804" w:rsidRDefault="007C1804" w:rsidP="007C1804">
      <w:pPr>
        <w:pStyle w:val="abstandnachtabelle"/>
      </w:pPr>
    </w:p>
    <w:p w14:paraId="38891CF3" w14:textId="79655904" w:rsidR="007C1804" w:rsidRDefault="007C1804" w:rsidP="007C1804">
      <w:pPr>
        <w:pStyle w:val="titelschwarzmitabstand"/>
        <w:tabs>
          <w:tab w:val="clear" w:pos="0"/>
          <w:tab w:val="left" w:pos="284"/>
        </w:tabs>
      </w:pPr>
      <w:r>
        <w:t>7.</w:t>
      </w:r>
      <w:r>
        <w:tab/>
      </w:r>
      <w:r w:rsidR="000456C9" w:rsidRPr="00D92B1F">
        <w:t xml:space="preserve">Quels sont les critères d’exclusion à prendre en compte pour une activité </w:t>
      </w:r>
      <w:r w:rsidR="00D55C63">
        <w:br/>
      </w:r>
      <w:r w:rsidR="000456C9" w:rsidRPr="00D92B1F">
        <w:t>adaptée</w:t>
      </w:r>
      <w:r w:rsidRPr="002E7B9F">
        <w:t>?</w:t>
      </w:r>
    </w:p>
    <w:p w14:paraId="7F286B8B" w14:textId="77777777" w:rsidR="007C1804" w:rsidRPr="000456C9" w:rsidRDefault="007C1804" w:rsidP="000456C9">
      <w:pPr>
        <w:pStyle w:val="lauftext"/>
        <w:tabs>
          <w:tab w:val="clear" w:pos="0"/>
          <w:tab w:val="left" w:pos="284"/>
        </w:tabs>
        <w:spacing w:line="100" w:lineRule="exact"/>
        <w:rPr>
          <w:lang w:val="fr-CH"/>
        </w:rPr>
      </w:pPr>
    </w:p>
    <w:p w14:paraId="4CB2A875" w14:textId="358E04AD" w:rsidR="007C1804" w:rsidRPr="000456C9" w:rsidRDefault="000456C9" w:rsidP="007C1804">
      <w:pPr>
        <w:pStyle w:val="lauftext"/>
        <w:tabs>
          <w:tab w:val="clear" w:pos="0"/>
          <w:tab w:val="left" w:pos="284"/>
        </w:tabs>
        <w:rPr>
          <w:lang w:val="it-CH"/>
        </w:rPr>
      </w:pPr>
      <w:r w:rsidRPr="00D92B1F">
        <w:rPr>
          <w:lang w:val="fr-CH"/>
        </w:rPr>
        <w:t xml:space="preserve">(par ex. </w:t>
      </w:r>
      <w:bookmarkStart w:id="7" w:name="_Hlk200951721"/>
      <w:r w:rsidRPr="00D92B1F">
        <w:rPr>
          <w:lang w:val="fr-CH"/>
        </w:rPr>
        <w:t xml:space="preserve">absence </w:t>
      </w:r>
      <w:bookmarkEnd w:id="7"/>
      <w:r w:rsidRPr="00D92B1F">
        <w:rPr>
          <w:lang w:val="fr-CH"/>
        </w:rPr>
        <w:t>de travail de nuit ou en équipe, absence de contact avec la clientèle, etc.)</w:t>
      </w:r>
    </w:p>
    <w:p w14:paraId="7CF57F2B" w14:textId="77777777" w:rsidR="007C1804" w:rsidRPr="000456C9" w:rsidRDefault="007C1804" w:rsidP="007C1804">
      <w:pPr>
        <w:pStyle w:val="lauftext"/>
        <w:spacing w:line="100" w:lineRule="exact"/>
        <w:rPr>
          <w:lang w:val="it-CH"/>
        </w:rPr>
      </w:pPr>
    </w:p>
    <w:p w14:paraId="711C9FAF" w14:textId="77777777" w:rsidR="007C1804" w:rsidRPr="000456C9" w:rsidRDefault="007C1804" w:rsidP="007C1804">
      <w:pPr>
        <w:pStyle w:val="lauftext"/>
        <w:spacing w:line="40" w:lineRule="exact"/>
        <w:ind w:right="-1758"/>
        <w:rPr>
          <w:color w:val="000000"/>
          <w:sz w:val="21"/>
          <w:szCs w:val="21"/>
          <w:lang w:val="it-CH"/>
        </w:rPr>
      </w:pP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7C1804" w:rsidRPr="00671BCC" w14:paraId="7AA06BB5" w14:textId="77777777" w:rsidTr="001A44A0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72270192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5D7427C3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4C264911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73CDFA39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40054FDF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26D5FEE5" w14:textId="77777777" w:rsidR="007C1804" w:rsidRPr="00671BCC" w:rsidRDefault="007C1804" w:rsidP="001A44A0">
            <w:pPr>
              <w:pStyle w:val="textintabelle"/>
              <w:tabs>
                <w:tab w:val="left" w:pos="284"/>
              </w:tabs>
            </w:pPr>
          </w:p>
        </w:tc>
      </w:tr>
    </w:tbl>
    <w:p w14:paraId="7750FAC2" w14:textId="77777777" w:rsidR="007C1804" w:rsidRDefault="007C1804" w:rsidP="007C1804">
      <w:pPr>
        <w:pStyle w:val="abstandnachtabelle"/>
      </w:pPr>
    </w:p>
    <w:p w14:paraId="78B0D5FD" w14:textId="25C1A9A0" w:rsidR="007C1804" w:rsidRDefault="007C1804" w:rsidP="007C1804">
      <w:pPr>
        <w:pStyle w:val="titelschwarzmitabstand"/>
        <w:tabs>
          <w:tab w:val="clear" w:pos="0"/>
          <w:tab w:val="left" w:pos="284"/>
        </w:tabs>
      </w:pPr>
      <w:r>
        <w:t>8.</w:t>
      </w:r>
      <w:r>
        <w:tab/>
      </w:r>
      <w:r w:rsidR="000456C9" w:rsidRPr="00D92B1F">
        <w:t>Date du dernier examen</w:t>
      </w:r>
    </w:p>
    <w:p w14:paraId="330E524F" w14:textId="77777777" w:rsidR="007C1804" w:rsidRDefault="007C1804" w:rsidP="007C1804">
      <w:pPr>
        <w:pStyle w:val="lauftext"/>
        <w:spacing w:line="100" w:lineRule="exact"/>
      </w:pPr>
    </w:p>
    <w:p w14:paraId="47785CDE" w14:textId="77777777" w:rsidR="007C1804" w:rsidRPr="00577990" w:rsidRDefault="007C1804" w:rsidP="007C1804">
      <w:pPr>
        <w:pStyle w:val="lauftext"/>
        <w:spacing w:line="40" w:lineRule="exact"/>
        <w:ind w:right="-1758"/>
        <w:rPr>
          <w:color w:val="000000"/>
          <w:sz w:val="21"/>
          <w:szCs w:val="21"/>
        </w:rPr>
      </w:pP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7C1804" w:rsidRPr="00671BCC" w14:paraId="38F56013" w14:textId="77777777" w:rsidTr="001A44A0">
        <w:trPr>
          <w:trHeight w:val="567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6F8F8504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6FEED885" w14:textId="77777777" w:rsidR="007C1804" w:rsidRPr="00671BCC" w:rsidRDefault="007C1804" w:rsidP="001A44A0">
            <w:pPr>
              <w:pStyle w:val="textintabelle"/>
              <w:tabs>
                <w:tab w:val="left" w:pos="284"/>
              </w:tabs>
            </w:pPr>
          </w:p>
        </w:tc>
      </w:tr>
    </w:tbl>
    <w:p w14:paraId="38739930" w14:textId="77777777" w:rsidR="007C1804" w:rsidRDefault="007C1804" w:rsidP="007C1804">
      <w:pPr>
        <w:pStyle w:val="abstandnachtabelle"/>
      </w:pPr>
    </w:p>
    <w:p w14:paraId="45C88993" w14:textId="07F09B16" w:rsidR="007C1804" w:rsidRDefault="007C1804" w:rsidP="007C1804">
      <w:pPr>
        <w:pStyle w:val="titelschwarzmitabstand"/>
        <w:tabs>
          <w:tab w:val="clear" w:pos="0"/>
          <w:tab w:val="left" w:pos="284"/>
        </w:tabs>
      </w:pPr>
      <w:r>
        <w:t>9.</w:t>
      </w:r>
      <w:r>
        <w:tab/>
      </w:r>
      <w:r w:rsidR="000456C9" w:rsidRPr="00D92B1F">
        <w:t>Annexes</w:t>
      </w:r>
    </w:p>
    <w:p w14:paraId="39529CA7" w14:textId="77777777" w:rsidR="007C1804" w:rsidRDefault="007C1804" w:rsidP="007C1804">
      <w:pPr>
        <w:pStyle w:val="lauftext"/>
        <w:tabs>
          <w:tab w:val="clear" w:pos="0"/>
          <w:tab w:val="left" w:pos="284"/>
        </w:tabs>
      </w:pPr>
    </w:p>
    <w:p w14:paraId="31507AC0" w14:textId="60C6AFA7" w:rsidR="007C1804" w:rsidRDefault="000456C9" w:rsidP="007C1804">
      <w:pPr>
        <w:pStyle w:val="lauftext"/>
        <w:tabs>
          <w:tab w:val="clear" w:pos="0"/>
          <w:tab w:val="left" w:pos="284"/>
        </w:tabs>
      </w:pPr>
      <w:r w:rsidRPr="00D92B1F">
        <w:t>Nous vous prions de joindre des copies des rapports des hôpitaux et des médecins spécialistes à l’intention de notre service médical, ou de les désigner avec précision afin que nous puissions les exiger nous-mêmes.</w:t>
      </w:r>
      <w:r w:rsidRPr="00D92B1F">
        <w:br/>
        <w:t>Après consultation, les rapports originaux vous seront retournés.</w:t>
      </w:r>
    </w:p>
    <w:p w14:paraId="7781E78C" w14:textId="36536AE4" w:rsidR="007C1804" w:rsidRDefault="007C1804" w:rsidP="007C1804">
      <w:pPr>
        <w:pStyle w:val="titelschwarzmitabstand"/>
        <w:tabs>
          <w:tab w:val="clear" w:pos="0"/>
          <w:tab w:val="left" w:pos="284"/>
        </w:tabs>
      </w:pPr>
      <w:r>
        <w:t>10.</w:t>
      </w:r>
      <w:r>
        <w:tab/>
      </w:r>
      <w:r w:rsidR="000456C9" w:rsidRPr="00D92B1F">
        <w:t>Signature</w:t>
      </w:r>
    </w:p>
    <w:p w14:paraId="4D9CD0DB" w14:textId="77777777" w:rsidR="007C1804" w:rsidRDefault="007C1804" w:rsidP="007C1804">
      <w:pPr>
        <w:pStyle w:val="lauftext"/>
        <w:tabs>
          <w:tab w:val="clear" w:pos="0"/>
          <w:tab w:val="left" w:pos="284"/>
        </w:tabs>
      </w:pPr>
    </w:p>
    <w:p w14:paraId="14054A16" w14:textId="06CF5C1E" w:rsidR="007C1804" w:rsidRDefault="000456C9" w:rsidP="007C1804">
      <w:pPr>
        <w:pStyle w:val="lauftext"/>
        <w:tabs>
          <w:tab w:val="clear" w:pos="0"/>
          <w:tab w:val="left" w:pos="284"/>
        </w:tabs>
      </w:pPr>
      <w:r w:rsidRPr="000456C9">
        <w:t>Prénom, nom, date et signature du médecin</w:t>
      </w:r>
    </w:p>
    <w:p w14:paraId="29F7F061" w14:textId="77777777" w:rsidR="007C1804" w:rsidRPr="00577990" w:rsidRDefault="007C1804" w:rsidP="007C1804">
      <w:pPr>
        <w:pStyle w:val="lauftext"/>
        <w:spacing w:line="40" w:lineRule="exact"/>
        <w:ind w:right="-1758"/>
        <w:rPr>
          <w:color w:val="000000"/>
          <w:sz w:val="21"/>
          <w:szCs w:val="21"/>
        </w:rPr>
      </w:pP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7C1804" w:rsidRPr="00671BCC" w14:paraId="170BFFD2" w14:textId="77777777" w:rsidTr="001A44A0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7CD9088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142E7C56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5664BB4B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71721418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4079D37B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1CB2EBC7" w14:textId="77777777" w:rsidR="007C1804" w:rsidRPr="00671BCC" w:rsidRDefault="007C1804" w:rsidP="001A44A0">
            <w:pPr>
              <w:pStyle w:val="textintabelle"/>
              <w:tabs>
                <w:tab w:val="left" w:pos="284"/>
              </w:tabs>
            </w:pPr>
          </w:p>
        </w:tc>
      </w:tr>
    </w:tbl>
    <w:p w14:paraId="4261DC8D" w14:textId="77777777" w:rsidR="007C1804" w:rsidRDefault="007C1804" w:rsidP="007C1804">
      <w:pPr>
        <w:pStyle w:val="lauftext"/>
        <w:tabs>
          <w:tab w:val="clear" w:pos="0"/>
          <w:tab w:val="left" w:pos="284"/>
        </w:tabs>
      </w:pPr>
    </w:p>
    <w:p w14:paraId="3F56EF14" w14:textId="3E9354AF" w:rsidR="007C1804" w:rsidRPr="000456C9" w:rsidRDefault="000456C9" w:rsidP="007C1804">
      <w:pPr>
        <w:pStyle w:val="lauftext"/>
        <w:tabs>
          <w:tab w:val="clear" w:pos="0"/>
          <w:tab w:val="left" w:pos="284"/>
        </w:tabs>
        <w:rPr>
          <w:lang w:val="it-CH"/>
        </w:rPr>
      </w:pPr>
      <w:r w:rsidRPr="000456C9">
        <w:rPr>
          <w:lang w:val="it-CH"/>
        </w:rPr>
        <w:t>Adresse exacte (cabinet médical/division)</w:t>
      </w:r>
    </w:p>
    <w:p w14:paraId="051EB4A7" w14:textId="77777777" w:rsidR="007C1804" w:rsidRPr="000456C9" w:rsidRDefault="007C1804" w:rsidP="007C1804">
      <w:pPr>
        <w:pStyle w:val="lauftext"/>
        <w:spacing w:line="40" w:lineRule="exact"/>
        <w:ind w:right="-1758"/>
        <w:rPr>
          <w:color w:val="000000"/>
          <w:sz w:val="21"/>
          <w:szCs w:val="21"/>
          <w:lang w:val="it-CH"/>
        </w:rPr>
      </w:pP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7C1804" w:rsidRPr="00671BCC" w14:paraId="78520BBE" w14:textId="77777777" w:rsidTr="001A44A0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06050ABE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0A79C49D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7C78673D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321D95CF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3408E969" w14:textId="77777777" w:rsidR="007C1804" w:rsidRDefault="007C1804" w:rsidP="001A44A0">
            <w:pPr>
              <w:pStyle w:val="textintabelle"/>
              <w:tabs>
                <w:tab w:val="left" w:pos="284"/>
              </w:tabs>
              <w:rPr>
                <w:color w:val="000000"/>
              </w:rPr>
            </w:pPr>
          </w:p>
          <w:p w14:paraId="54EF385C" w14:textId="77777777" w:rsidR="007C1804" w:rsidRPr="00671BCC" w:rsidRDefault="007C1804" w:rsidP="001A44A0">
            <w:pPr>
              <w:pStyle w:val="textintabelle"/>
              <w:tabs>
                <w:tab w:val="left" w:pos="284"/>
              </w:tabs>
            </w:pPr>
          </w:p>
        </w:tc>
      </w:tr>
    </w:tbl>
    <w:p w14:paraId="7E996E8E" w14:textId="77777777" w:rsidR="007C1804" w:rsidRDefault="007C1804" w:rsidP="007C1804">
      <w:pPr>
        <w:pStyle w:val="abstandnachtabelle"/>
      </w:pPr>
    </w:p>
    <w:p w14:paraId="5F334B6C" w14:textId="77777777" w:rsidR="007C1804" w:rsidRDefault="007C1804" w:rsidP="007C1804">
      <w:pPr>
        <w:pStyle w:val="abstandnachtabelle"/>
      </w:pPr>
    </w:p>
    <w:p w14:paraId="4DE16897" w14:textId="77777777" w:rsidR="007C1804" w:rsidRPr="001169B2" w:rsidRDefault="007C1804" w:rsidP="007C1804">
      <w:pPr>
        <w:pStyle w:val="titelschwarzmitabstand"/>
        <w:tabs>
          <w:tab w:val="clear" w:pos="0"/>
          <w:tab w:val="left" w:pos="284"/>
        </w:tabs>
      </w:pPr>
    </w:p>
    <w:p w14:paraId="118B5F5E" w14:textId="5B765A72" w:rsidR="00AA732F" w:rsidRPr="00D965CB" w:rsidRDefault="00AA732F" w:rsidP="007C1804">
      <w:pPr>
        <w:pStyle w:val="titelschwarzohneabstand"/>
        <w:spacing w:line="240" w:lineRule="exact"/>
        <w:ind w:firstLine="0"/>
      </w:pPr>
    </w:p>
    <w:sectPr w:rsidR="00AA732F" w:rsidRPr="00D965CB" w:rsidSect="00312A12">
      <w:footerReference w:type="default" r:id="rId19"/>
      <w:pgSz w:w="11906" w:h="16838" w:code="9"/>
      <w:pgMar w:top="567" w:right="851" w:bottom="926" w:left="1701" w:header="0" w:footer="533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B3F9B" w14:textId="77777777" w:rsidR="00A472C7" w:rsidRDefault="00A472C7">
      <w:r>
        <w:separator/>
      </w:r>
    </w:p>
  </w:endnote>
  <w:endnote w:type="continuationSeparator" w:id="0">
    <w:p w14:paraId="58DA5434" w14:textId="77777777" w:rsidR="00A472C7" w:rsidRDefault="00A47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DIN-Bold">
    <w:altName w:val="Arial Narrow"/>
    <w:panose1 w:val="020B0604020202020204"/>
    <w:charset w:val="00"/>
    <w:family w:val="swiss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VARotis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35054" w14:textId="07942CBE" w:rsidR="00FD65E6" w:rsidRPr="00E80FB2" w:rsidRDefault="00E80FB2" w:rsidP="00E80FB2">
    <w:pPr>
      <w:pStyle w:val="Fuzeile"/>
    </w:pPr>
    <w:r w:rsidRPr="00E8357A">
      <w:t xml:space="preserve">Page </w:t>
    </w:r>
    <w:r>
      <w:t>1</w:t>
    </w:r>
    <w:r w:rsidRPr="00E8357A">
      <w:t xml:space="preserve"> sur 3</w:t>
    </w:r>
    <w:r>
      <w:t xml:space="preserve">, </w:t>
    </w:r>
    <w:r w:rsidRPr="00E8357A">
      <w:t>Assurance-invalidité</w:t>
    </w:r>
    <w:r>
      <w:t xml:space="preserve"> </w:t>
    </w:r>
    <w:r w:rsidRPr="00E8357A">
      <w:t>rapport médical</w:t>
    </w:r>
    <w:r>
      <w:t xml:space="preserve"> </w:t>
    </w:r>
    <w:r w:rsidRPr="00E8357A">
      <w:t>enfants et adolescents mineurs</w:t>
    </w:r>
    <w:r>
      <w:t xml:space="preserve"> </w:t>
    </w:r>
    <w:r w:rsidRPr="00E8357A">
      <w:t>002.003, F, 0</w:t>
    </w:r>
    <w:r w:rsidR="00CA3A2F">
      <w:t>1</w:t>
    </w:r>
    <w:r w:rsidRPr="00E8357A">
      <w:t>/202</w:t>
    </w:r>
    <w:r w:rsidR="00CA3A2F">
      <w:t>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B389A" w14:textId="7A9CA47A" w:rsidR="00FD0A7C" w:rsidRPr="007A65E3" w:rsidRDefault="007A65E3" w:rsidP="007A65E3">
    <w:pPr>
      <w:pStyle w:val="fusszeileseite1"/>
    </w:pPr>
    <w:r w:rsidRPr="0064498B">
      <w:rPr>
        <w:rFonts w:cs="Arial"/>
        <w:lang w:eastAsia="de-CH"/>
      </w:rPr>
      <w:t xml:space="preserve">Page </w:t>
    </w:r>
    <w:r w:rsidR="00312A12">
      <w:rPr>
        <w:rFonts w:cs="Arial"/>
        <w:lang w:eastAsia="de-CH"/>
      </w:rPr>
      <w:t>1</w:t>
    </w:r>
    <w:r w:rsidRPr="0064498B">
      <w:rPr>
        <w:rFonts w:cs="Arial"/>
        <w:lang w:eastAsia="de-CH"/>
      </w:rPr>
      <w:t xml:space="preserve"> sur 2</w:t>
    </w:r>
    <w:r w:rsidRPr="0064498B">
      <w:rPr>
        <w:rFonts w:ascii="Times New Roman" w:hAnsi="Times New Roman"/>
        <w:lang w:eastAsia="de-CH"/>
      </w:rPr>
      <w:t xml:space="preserve">, </w:t>
    </w:r>
    <w:r w:rsidRPr="00006E76">
      <w:t>Assurance-invalidité, rapport mé</w:t>
    </w:r>
    <w:r>
      <w:t>dical_alloc. pour impotent AVS</w:t>
    </w:r>
    <w:r w:rsidRPr="00006E76">
      <w:t xml:space="preserve">, </w:t>
    </w:r>
    <w:r>
      <w:t>002.009</w:t>
    </w:r>
    <w:r w:rsidRPr="00006E76">
      <w:t xml:space="preserve">, </w:t>
    </w:r>
    <w:r>
      <w:t>F</w:t>
    </w:r>
    <w:r w:rsidRPr="00006E76">
      <w:t>, 07/2022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9112E" w14:textId="07CAE097" w:rsidR="00FD0A7C" w:rsidRPr="00057912" w:rsidRDefault="00C74156" w:rsidP="00057912">
    <w:pPr>
      <w:pStyle w:val="fusszeileseite1"/>
    </w:pPr>
    <w:r w:rsidRPr="00C74156">
      <w:t>Assurance-invalidité, rapport intermédiaire – insertion professionnelle pour mineurs et jeunes adultes 002.013</w:t>
    </w:r>
    <w:r w:rsidR="00057912" w:rsidRPr="004B2EDC">
      <w:t xml:space="preserve">, </w:t>
    </w:r>
    <w:r w:rsidR="00057912">
      <w:t>F</w:t>
    </w:r>
    <w:r w:rsidR="00057912" w:rsidRPr="004B2EDC">
      <w:t xml:space="preserve">, </w:t>
    </w:r>
    <w:r w:rsidR="003A3EA7">
      <w:t>0</w:t>
    </w:r>
    <w:r w:rsidR="00E07D37">
      <w:t>3</w:t>
    </w:r>
    <w:r w:rsidR="003A3EA7">
      <w:t>/202</w:t>
    </w:r>
    <w:r w:rsidR="00FB2323">
      <w:t>6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8AF56" w14:textId="7875EB8F" w:rsidR="007C1804" w:rsidRPr="00DC3521" w:rsidRDefault="008E1CAB" w:rsidP="00DC3521">
    <w:pPr>
      <w:pStyle w:val="fusszeileseite1"/>
      <w:rPr>
        <w:lang w:val="de-DE"/>
      </w:rPr>
    </w:pPr>
    <w:r>
      <w:rPr>
        <w:rFonts w:cs="Calibri"/>
      </w:rPr>
      <w:t>Page</w:t>
    </w:r>
    <w:r w:rsidR="007C1804" w:rsidRPr="00EE4F87">
      <w:rPr>
        <w:rFonts w:cs="Calibri"/>
      </w:rPr>
      <w:t xml:space="preserve"> </w:t>
    </w:r>
    <w:r>
      <w:rPr>
        <w:rFonts w:cs="Calibri"/>
      </w:rPr>
      <w:t>1 sur</w:t>
    </w:r>
    <w:r w:rsidR="007C1804" w:rsidRPr="00EE4F87">
      <w:rPr>
        <w:rFonts w:cs="Calibri"/>
      </w:rPr>
      <w:t xml:space="preserve"> </w:t>
    </w:r>
    <w:r w:rsidR="007C1804">
      <w:rPr>
        <w:rFonts w:cs="Calibri"/>
      </w:rPr>
      <w:t>2</w:t>
    </w:r>
    <w:r w:rsidR="007C1804">
      <w:rPr>
        <w:lang w:val="de-DE"/>
      </w:rPr>
      <w:t xml:space="preserve">, </w:t>
    </w:r>
    <w:r w:rsidRPr="008E1CAB">
      <w:rPr>
        <w:lang w:val="de-DE"/>
      </w:rPr>
      <w:t>Assurance-invalidité, rapport intermédiaire – insertion professionnelle pour mineurs et jeunes adultes 002.013, F, 03/2026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59020" w14:textId="21DFAFA2" w:rsidR="00FD0E42" w:rsidRPr="007A65E3" w:rsidRDefault="00FD0E42" w:rsidP="007A65E3">
    <w:pPr>
      <w:pStyle w:val="fusszeileseite1"/>
    </w:pPr>
    <w:r w:rsidRPr="0064498B">
      <w:rPr>
        <w:rFonts w:cs="Arial"/>
        <w:lang w:eastAsia="de-CH"/>
      </w:rPr>
      <w:t xml:space="preserve">Page </w:t>
    </w:r>
    <w:r w:rsidR="008E1CAB">
      <w:rPr>
        <w:rFonts w:cs="Arial"/>
        <w:lang w:eastAsia="de-CH"/>
      </w:rPr>
      <w:t>2</w:t>
    </w:r>
    <w:r w:rsidRPr="0064498B">
      <w:rPr>
        <w:rFonts w:cs="Arial"/>
        <w:lang w:eastAsia="de-CH"/>
      </w:rPr>
      <w:t xml:space="preserve"> sur </w:t>
    </w:r>
    <w:r w:rsidR="008E1CAB">
      <w:rPr>
        <w:rFonts w:cs="Arial"/>
        <w:lang w:eastAsia="de-CH"/>
      </w:rPr>
      <w:t>2</w:t>
    </w:r>
    <w:r w:rsidRPr="0064498B">
      <w:rPr>
        <w:rFonts w:ascii="Times New Roman" w:hAnsi="Times New Roman"/>
        <w:lang w:eastAsia="de-CH"/>
      </w:rPr>
      <w:t xml:space="preserve">, </w:t>
    </w:r>
    <w:r w:rsidR="00C74156" w:rsidRPr="00C74156">
      <w:t>Assurance-invalidité, rapport intermédiaire – insertion professionnelle pour mineurs et jeunes adultes 002.013</w:t>
    </w:r>
    <w:r w:rsidRPr="004B2EDC">
      <w:t xml:space="preserve">, </w:t>
    </w:r>
    <w:r>
      <w:t>F</w:t>
    </w:r>
    <w:r w:rsidRPr="004B2EDC">
      <w:t xml:space="preserve">, </w:t>
    </w:r>
    <w:r>
      <w:t>03/2026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E209B" w14:textId="77777777" w:rsidR="00A472C7" w:rsidRDefault="00A472C7">
      <w:r>
        <w:separator/>
      </w:r>
    </w:p>
  </w:footnote>
  <w:footnote w:type="continuationSeparator" w:id="0">
    <w:p w14:paraId="54CEAF61" w14:textId="77777777" w:rsidR="00A472C7" w:rsidRDefault="00A47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60DD9" w14:textId="77777777" w:rsidR="00FD0A7C" w:rsidRDefault="00FD0A7C">
    <w:pPr>
      <w:pStyle w:val="Kopfzeile"/>
    </w:pPr>
  </w:p>
  <w:p w14:paraId="4B5E22C3" w14:textId="77777777" w:rsidR="00FD0A7C" w:rsidRPr="006127E3" w:rsidRDefault="00FD0A7C">
    <w:pPr>
      <w:pStyle w:val="Kopfzeile"/>
      <w:rPr>
        <w:vanish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67F1C" w14:textId="77777777" w:rsidR="00FD0A7C" w:rsidRDefault="00FD0A7C">
    <w:pPr>
      <w:pStyle w:val="Kopfzeile"/>
    </w:pPr>
  </w:p>
  <w:p w14:paraId="5FA70280" w14:textId="1A5AEA69" w:rsidR="00FD0A7C" w:rsidRPr="007377B1" w:rsidRDefault="00FD0A7C">
    <w:pPr>
      <w:pStyle w:val="Kopfzeile"/>
      <w:rPr>
        <w:vanish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F2742"/>
    <w:multiLevelType w:val="multilevel"/>
    <w:tmpl w:val="7BD2AA86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6"/>
        <w:sz w:val="64"/>
        <w:szCs w:val="6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685F49"/>
    <w:multiLevelType w:val="multilevel"/>
    <w:tmpl w:val="F7422598"/>
    <w:lvl w:ilvl="0">
      <w:start w:val="1"/>
      <w:numFmt w:val="bullet"/>
      <w:lvlText w:val="&gt;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3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02145"/>
    <w:multiLevelType w:val="multilevel"/>
    <w:tmpl w:val="0407001D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DIN-Bold" w:hAnsi="DIN-Bold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33463868"/>
    <w:multiLevelType w:val="multilevel"/>
    <w:tmpl w:val="13F0424C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6"/>
        <w:sz w:val="62"/>
        <w:szCs w:val="6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731C2"/>
    <w:multiLevelType w:val="multilevel"/>
    <w:tmpl w:val="A0068C44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6"/>
        <w:sz w:val="60"/>
        <w:szCs w:val="6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396FD6"/>
    <w:multiLevelType w:val="hybridMultilevel"/>
    <w:tmpl w:val="6884EDAA"/>
    <w:lvl w:ilvl="0" w:tplc="9D24D80A">
      <w:start w:val="1"/>
      <w:numFmt w:val="bullet"/>
      <w:pStyle w:val="listeseite1"/>
      <w:lvlText w:val="–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4625C"/>
    <w:multiLevelType w:val="multilevel"/>
    <w:tmpl w:val="DC681646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A47BEA"/>
    <w:multiLevelType w:val="multilevel"/>
    <w:tmpl w:val="7EF28EF4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5"/>
        <w:sz w:val="60"/>
        <w:szCs w:val="6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B35943"/>
    <w:multiLevelType w:val="multilevel"/>
    <w:tmpl w:val="9EBE5C00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2"/>
        <w:sz w:val="60"/>
        <w:szCs w:val="6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60434F"/>
    <w:multiLevelType w:val="hybridMultilevel"/>
    <w:tmpl w:val="BFDE6372"/>
    <w:lvl w:ilvl="0" w:tplc="DA3227F0">
      <w:start w:val="1"/>
      <w:numFmt w:val="decimal"/>
      <w:pStyle w:val="nummerierungseite1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0"/>
        <w:szCs w:val="2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9956AA"/>
    <w:multiLevelType w:val="multilevel"/>
    <w:tmpl w:val="28408BFE"/>
    <w:lvl w:ilvl="0">
      <w:start w:val="1"/>
      <w:numFmt w:val="bullet"/>
      <w:lvlText w:val="&gt;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2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F264B4"/>
    <w:multiLevelType w:val="hybridMultilevel"/>
    <w:tmpl w:val="46DCB3FE"/>
    <w:lvl w:ilvl="0" w:tplc="6178BE4A">
      <w:start w:val="1"/>
      <w:numFmt w:val="bullet"/>
      <w:pStyle w:val="liste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b w:val="0"/>
        <w:i w:val="0"/>
        <w:sz w:val="17"/>
        <w:szCs w:val="17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CC6DFA"/>
    <w:multiLevelType w:val="hybridMultilevel"/>
    <w:tmpl w:val="E392F614"/>
    <w:lvl w:ilvl="0" w:tplc="88F83A32">
      <w:start w:val="1"/>
      <w:numFmt w:val="bullet"/>
      <w:pStyle w:val="punktro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6"/>
        <w:sz w:val="63"/>
        <w:szCs w:val="63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587FF7"/>
    <w:multiLevelType w:val="multilevel"/>
    <w:tmpl w:val="DB76F28A"/>
    <w:lvl w:ilvl="0">
      <w:start w:val="1"/>
      <w:numFmt w:val="bullet"/>
      <w:lvlText w:val="&lt;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9D01A0"/>
    <w:multiLevelType w:val="multilevel"/>
    <w:tmpl w:val="9E6AD526"/>
    <w:lvl w:ilvl="0">
      <w:start w:val="1"/>
      <w:numFmt w:val="bullet"/>
      <w:lvlText w:val="&gt;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6F6A53"/>
    <w:multiLevelType w:val="multilevel"/>
    <w:tmpl w:val="CD6AD2B2"/>
    <w:lvl w:ilvl="0">
      <w:start w:val="1"/>
      <w:numFmt w:val="bullet"/>
      <w:lvlText w:val="&gt;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CF6305"/>
    <w:multiLevelType w:val="multilevel"/>
    <w:tmpl w:val="78F23FDE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/>
        <w:i w:val="0"/>
        <w:color w:val="FF0000"/>
        <w:sz w:val="20"/>
        <w:szCs w:val="20"/>
      </w:rPr>
    </w:lvl>
    <w:lvl w:ilvl="2">
      <w:start w:val="1"/>
      <w:numFmt w:val="lowerLetter"/>
      <w:lvlText w:val="%3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5DA72B3D"/>
    <w:multiLevelType w:val="hybridMultilevel"/>
    <w:tmpl w:val="7C1A5BBE"/>
    <w:lvl w:ilvl="0" w:tplc="F34AE3EE">
      <w:start w:val="1"/>
      <w:numFmt w:val="bullet"/>
      <w:pStyle w:val="titelrotmitabstand"/>
      <w:lvlText w:val="&gt;"/>
      <w:lvlJc w:val="left"/>
      <w:rPr>
        <w:rFonts w:ascii="Arial" w:hAnsi="Arial" w:hint="default"/>
        <w:b/>
        <w:i w:val="0"/>
        <w:color w:val="000000"/>
        <w:position w:val="-3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63C76"/>
    <w:multiLevelType w:val="hybridMultilevel"/>
    <w:tmpl w:val="525625A6"/>
    <w:lvl w:ilvl="0" w:tplc="DC568FD0">
      <w:start w:val="1"/>
      <w:numFmt w:val="bullet"/>
      <w:pStyle w:val="listeivspezial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b w:val="0"/>
        <w:i w:val="0"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587B81"/>
    <w:multiLevelType w:val="multilevel"/>
    <w:tmpl w:val="3FB67A1A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20"/>
        <w:sz w:val="56"/>
        <w:szCs w:val="5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312FA"/>
    <w:multiLevelType w:val="multilevel"/>
    <w:tmpl w:val="FEB02FB0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5"/>
        <w:sz w:val="62"/>
        <w:szCs w:val="6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7D4F67"/>
    <w:multiLevelType w:val="multilevel"/>
    <w:tmpl w:val="445045A2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sz w:val="56"/>
        <w:szCs w:val="5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28626659">
    <w:abstractNumId w:val="2"/>
  </w:num>
  <w:num w:numId="2" w16cid:durableId="179660495">
    <w:abstractNumId w:val="16"/>
  </w:num>
  <w:num w:numId="3" w16cid:durableId="768114289">
    <w:abstractNumId w:val="17"/>
  </w:num>
  <w:num w:numId="4" w16cid:durableId="2092267172">
    <w:abstractNumId w:val="13"/>
  </w:num>
  <w:num w:numId="5" w16cid:durableId="846022555">
    <w:abstractNumId w:val="14"/>
  </w:num>
  <w:num w:numId="6" w16cid:durableId="2033916745">
    <w:abstractNumId w:val="15"/>
  </w:num>
  <w:num w:numId="7" w16cid:durableId="861281706">
    <w:abstractNumId w:val="10"/>
  </w:num>
  <w:num w:numId="8" w16cid:durableId="731318902">
    <w:abstractNumId w:val="1"/>
  </w:num>
  <w:num w:numId="9" w16cid:durableId="1867255008">
    <w:abstractNumId w:val="11"/>
  </w:num>
  <w:num w:numId="10" w16cid:durableId="1686711763">
    <w:abstractNumId w:val="12"/>
  </w:num>
  <w:num w:numId="11" w16cid:durableId="1953392986">
    <w:abstractNumId w:val="6"/>
  </w:num>
  <w:num w:numId="12" w16cid:durableId="1860240102">
    <w:abstractNumId w:val="21"/>
  </w:num>
  <w:num w:numId="13" w16cid:durableId="480537414">
    <w:abstractNumId w:val="19"/>
  </w:num>
  <w:num w:numId="14" w16cid:durableId="764347553">
    <w:abstractNumId w:val="4"/>
  </w:num>
  <w:num w:numId="15" w16cid:durableId="741608508">
    <w:abstractNumId w:val="8"/>
  </w:num>
  <w:num w:numId="16" w16cid:durableId="1368213056">
    <w:abstractNumId w:val="7"/>
  </w:num>
  <w:num w:numId="17" w16cid:durableId="273903478">
    <w:abstractNumId w:val="20"/>
  </w:num>
  <w:num w:numId="18" w16cid:durableId="195122050">
    <w:abstractNumId w:val="3"/>
  </w:num>
  <w:num w:numId="19" w16cid:durableId="720715775">
    <w:abstractNumId w:val="0"/>
  </w:num>
  <w:num w:numId="20" w16cid:durableId="138307370">
    <w:abstractNumId w:val="9"/>
  </w:num>
  <w:num w:numId="21" w16cid:durableId="420566768">
    <w:abstractNumId w:val="5"/>
  </w:num>
  <w:num w:numId="22" w16cid:durableId="187907696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9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formatting="1" w:enforcement="0"/>
  <w:defaultTabStop w:val="709"/>
  <w:autoHyphenation/>
  <w:hyphenationZone w:val="425"/>
  <w:drawingGridHorizontalSpacing w:val="6"/>
  <w:drawingGridVerticalSpacing w:val="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7F78"/>
    <w:rsid w:val="00002058"/>
    <w:rsid w:val="000048C6"/>
    <w:rsid w:val="00021984"/>
    <w:rsid w:val="00027380"/>
    <w:rsid w:val="00031892"/>
    <w:rsid w:val="0003532E"/>
    <w:rsid w:val="000456C9"/>
    <w:rsid w:val="00057912"/>
    <w:rsid w:val="00083B51"/>
    <w:rsid w:val="00090154"/>
    <w:rsid w:val="00091BA2"/>
    <w:rsid w:val="000A1FF9"/>
    <w:rsid w:val="000A3C10"/>
    <w:rsid w:val="000A3F5D"/>
    <w:rsid w:val="000B1A0D"/>
    <w:rsid w:val="000B21C2"/>
    <w:rsid w:val="000B22AE"/>
    <w:rsid w:val="000B3F68"/>
    <w:rsid w:val="000C01A6"/>
    <w:rsid w:val="000C4C66"/>
    <w:rsid w:val="000D37B8"/>
    <w:rsid w:val="000D3CE5"/>
    <w:rsid w:val="000D491D"/>
    <w:rsid w:val="000D660E"/>
    <w:rsid w:val="000E19F2"/>
    <w:rsid w:val="000F548B"/>
    <w:rsid w:val="00107B81"/>
    <w:rsid w:val="00113FD4"/>
    <w:rsid w:val="001169B2"/>
    <w:rsid w:val="001207B0"/>
    <w:rsid w:val="00121009"/>
    <w:rsid w:val="001262E4"/>
    <w:rsid w:val="0012716B"/>
    <w:rsid w:val="0013552B"/>
    <w:rsid w:val="0014118E"/>
    <w:rsid w:val="00143008"/>
    <w:rsid w:val="00144FD8"/>
    <w:rsid w:val="00145F2A"/>
    <w:rsid w:val="00147EB1"/>
    <w:rsid w:val="00147FF5"/>
    <w:rsid w:val="00153839"/>
    <w:rsid w:val="00163627"/>
    <w:rsid w:val="0016731C"/>
    <w:rsid w:val="001717D8"/>
    <w:rsid w:val="00180B46"/>
    <w:rsid w:val="00183824"/>
    <w:rsid w:val="00193D9C"/>
    <w:rsid w:val="001A4BB6"/>
    <w:rsid w:val="001A6066"/>
    <w:rsid w:val="001C5A96"/>
    <w:rsid w:val="001D250C"/>
    <w:rsid w:val="0020202E"/>
    <w:rsid w:val="00204D39"/>
    <w:rsid w:val="00206BA5"/>
    <w:rsid w:val="00211DCB"/>
    <w:rsid w:val="0021503E"/>
    <w:rsid w:val="002161C9"/>
    <w:rsid w:val="00217F78"/>
    <w:rsid w:val="00233EE4"/>
    <w:rsid w:val="00235154"/>
    <w:rsid w:val="00240800"/>
    <w:rsid w:val="00242283"/>
    <w:rsid w:val="00246297"/>
    <w:rsid w:val="00250BFE"/>
    <w:rsid w:val="00251D07"/>
    <w:rsid w:val="002534FB"/>
    <w:rsid w:val="002551FF"/>
    <w:rsid w:val="00261B32"/>
    <w:rsid w:val="002621CE"/>
    <w:rsid w:val="00266F25"/>
    <w:rsid w:val="002715CC"/>
    <w:rsid w:val="002770C4"/>
    <w:rsid w:val="00286D38"/>
    <w:rsid w:val="0028797F"/>
    <w:rsid w:val="00294140"/>
    <w:rsid w:val="002947F3"/>
    <w:rsid w:val="002A21EA"/>
    <w:rsid w:val="002A223B"/>
    <w:rsid w:val="002A40D3"/>
    <w:rsid w:val="002A684C"/>
    <w:rsid w:val="002A7948"/>
    <w:rsid w:val="002B0E42"/>
    <w:rsid w:val="002B66D5"/>
    <w:rsid w:val="002C0970"/>
    <w:rsid w:val="002D08B7"/>
    <w:rsid w:val="002D6B98"/>
    <w:rsid w:val="002E2515"/>
    <w:rsid w:val="002F1B54"/>
    <w:rsid w:val="002F7379"/>
    <w:rsid w:val="00300EF8"/>
    <w:rsid w:val="00312A12"/>
    <w:rsid w:val="003137DB"/>
    <w:rsid w:val="003161DC"/>
    <w:rsid w:val="00331CCB"/>
    <w:rsid w:val="00341A78"/>
    <w:rsid w:val="00354AA6"/>
    <w:rsid w:val="00357D8E"/>
    <w:rsid w:val="00360D49"/>
    <w:rsid w:val="0036238F"/>
    <w:rsid w:val="00376334"/>
    <w:rsid w:val="00380FF9"/>
    <w:rsid w:val="00390CF8"/>
    <w:rsid w:val="00391FE6"/>
    <w:rsid w:val="003A3EA7"/>
    <w:rsid w:val="003C27E1"/>
    <w:rsid w:val="003C3C85"/>
    <w:rsid w:val="003E55E2"/>
    <w:rsid w:val="003F0D7D"/>
    <w:rsid w:val="0040618A"/>
    <w:rsid w:val="0041552A"/>
    <w:rsid w:val="00420B4B"/>
    <w:rsid w:val="0042501B"/>
    <w:rsid w:val="00434519"/>
    <w:rsid w:val="00437699"/>
    <w:rsid w:val="0044287F"/>
    <w:rsid w:val="004439A3"/>
    <w:rsid w:val="00444592"/>
    <w:rsid w:val="00445A3E"/>
    <w:rsid w:val="00450E0A"/>
    <w:rsid w:val="00456050"/>
    <w:rsid w:val="00464EBE"/>
    <w:rsid w:val="00472EF5"/>
    <w:rsid w:val="00473627"/>
    <w:rsid w:val="00482E6C"/>
    <w:rsid w:val="00493C5B"/>
    <w:rsid w:val="00495CFC"/>
    <w:rsid w:val="004A2502"/>
    <w:rsid w:val="004B3470"/>
    <w:rsid w:val="004C3B44"/>
    <w:rsid w:val="004D0E9E"/>
    <w:rsid w:val="004D6564"/>
    <w:rsid w:val="004E4F7D"/>
    <w:rsid w:val="004F3A2E"/>
    <w:rsid w:val="00500EF7"/>
    <w:rsid w:val="00503A0A"/>
    <w:rsid w:val="00505025"/>
    <w:rsid w:val="00505CA8"/>
    <w:rsid w:val="0050606B"/>
    <w:rsid w:val="00537395"/>
    <w:rsid w:val="00537CC2"/>
    <w:rsid w:val="00546E2D"/>
    <w:rsid w:val="00567B0C"/>
    <w:rsid w:val="005811D3"/>
    <w:rsid w:val="00584730"/>
    <w:rsid w:val="005853D8"/>
    <w:rsid w:val="00586FBF"/>
    <w:rsid w:val="005905ED"/>
    <w:rsid w:val="0059696F"/>
    <w:rsid w:val="005A731E"/>
    <w:rsid w:val="005C0B73"/>
    <w:rsid w:val="005D0227"/>
    <w:rsid w:val="005D3934"/>
    <w:rsid w:val="005D55F8"/>
    <w:rsid w:val="005F1047"/>
    <w:rsid w:val="005F2117"/>
    <w:rsid w:val="005F45C5"/>
    <w:rsid w:val="00600DB6"/>
    <w:rsid w:val="006127E3"/>
    <w:rsid w:val="00614E0E"/>
    <w:rsid w:val="00617962"/>
    <w:rsid w:val="00620368"/>
    <w:rsid w:val="00623E8A"/>
    <w:rsid w:val="0063302F"/>
    <w:rsid w:val="00634D7D"/>
    <w:rsid w:val="00636ED5"/>
    <w:rsid w:val="0064140F"/>
    <w:rsid w:val="0064498B"/>
    <w:rsid w:val="0065559E"/>
    <w:rsid w:val="0065629B"/>
    <w:rsid w:val="00657C12"/>
    <w:rsid w:val="00666C4E"/>
    <w:rsid w:val="00670F99"/>
    <w:rsid w:val="00671BCC"/>
    <w:rsid w:val="00681F35"/>
    <w:rsid w:val="00683F20"/>
    <w:rsid w:val="00694626"/>
    <w:rsid w:val="006A169A"/>
    <w:rsid w:val="006C2920"/>
    <w:rsid w:val="006F0148"/>
    <w:rsid w:val="006F7522"/>
    <w:rsid w:val="00704379"/>
    <w:rsid w:val="007173FE"/>
    <w:rsid w:val="00723F86"/>
    <w:rsid w:val="00725BA1"/>
    <w:rsid w:val="00727F11"/>
    <w:rsid w:val="007319E0"/>
    <w:rsid w:val="00731A18"/>
    <w:rsid w:val="007377B1"/>
    <w:rsid w:val="00744523"/>
    <w:rsid w:val="00745900"/>
    <w:rsid w:val="00756097"/>
    <w:rsid w:val="00765D3B"/>
    <w:rsid w:val="00770219"/>
    <w:rsid w:val="00771A68"/>
    <w:rsid w:val="00773CFA"/>
    <w:rsid w:val="00774E09"/>
    <w:rsid w:val="0077659D"/>
    <w:rsid w:val="0078379F"/>
    <w:rsid w:val="0078788E"/>
    <w:rsid w:val="007A65E3"/>
    <w:rsid w:val="007B3776"/>
    <w:rsid w:val="007C02C4"/>
    <w:rsid w:val="007C1804"/>
    <w:rsid w:val="007C3073"/>
    <w:rsid w:val="007C6AA9"/>
    <w:rsid w:val="007C7CC6"/>
    <w:rsid w:val="007D06D9"/>
    <w:rsid w:val="007F07DB"/>
    <w:rsid w:val="008037BD"/>
    <w:rsid w:val="00807211"/>
    <w:rsid w:val="00817DF6"/>
    <w:rsid w:val="00817E52"/>
    <w:rsid w:val="00820A10"/>
    <w:rsid w:val="0082295E"/>
    <w:rsid w:val="00824F72"/>
    <w:rsid w:val="00840B54"/>
    <w:rsid w:val="00842C76"/>
    <w:rsid w:val="008547B4"/>
    <w:rsid w:val="00856E06"/>
    <w:rsid w:val="0087606C"/>
    <w:rsid w:val="008828EA"/>
    <w:rsid w:val="00884D87"/>
    <w:rsid w:val="00886104"/>
    <w:rsid w:val="008959CA"/>
    <w:rsid w:val="008A0936"/>
    <w:rsid w:val="008A09B4"/>
    <w:rsid w:val="008A6FF1"/>
    <w:rsid w:val="008B3090"/>
    <w:rsid w:val="008B35B4"/>
    <w:rsid w:val="008C5AEE"/>
    <w:rsid w:val="008C7576"/>
    <w:rsid w:val="008D3443"/>
    <w:rsid w:val="008D6994"/>
    <w:rsid w:val="008E1297"/>
    <w:rsid w:val="008E1CAB"/>
    <w:rsid w:val="008E578C"/>
    <w:rsid w:val="008E6C68"/>
    <w:rsid w:val="008F402E"/>
    <w:rsid w:val="008F4D6A"/>
    <w:rsid w:val="0090362E"/>
    <w:rsid w:val="0092156C"/>
    <w:rsid w:val="009231DD"/>
    <w:rsid w:val="009313FF"/>
    <w:rsid w:val="00945CC5"/>
    <w:rsid w:val="0094675F"/>
    <w:rsid w:val="0094692E"/>
    <w:rsid w:val="009473BB"/>
    <w:rsid w:val="009537B9"/>
    <w:rsid w:val="00962986"/>
    <w:rsid w:val="00962A72"/>
    <w:rsid w:val="009711FF"/>
    <w:rsid w:val="009735C2"/>
    <w:rsid w:val="009747B3"/>
    <w:rsid w:val="009772A6"/>
    <w:rsid w:val="0098127D"/>
    <w:rsid w:val="00985C51"/>
    <w:rsid w:val="00991644"/>
    <w:rsid w:val="00997B3F"/>
    <w:rsid w:val="00997CE6"/>
    <w:rsid w:val="009A3986"/>
    <w:rsid w:val="009C3C4F"/>
    <w:rsid w:val="009C78C9"/>
    <w:rsid w:val="009D1602"/>
    <w:rsid w:val="009D3237"/>
    <w:rsid w:val="009E0E91"/>
    <w:rsid w:val="009F0F4F"/>
    <w:rsid w:val="009F2291"/>
    <w:rsid w:val="009F2BF1"/>
    <w:rsid w:val="009F55DF"/>
    <w:rsid w:val="00A031D8"/>
    <w:rsid w:val="00A03CE9"/>
    <w:rsid w:val="00A10B67"/>
    <w:rsid w:val="00A13227"/>
    <w:rsid w:val="00A16C07"/>
    <w:rsid w:val="00A23887"/>
    <w:rsid w:val="00A242E6"/>
    <w:rsid w:val="00A312F7"/>
    <w:rsid w:val="00A40568"/>
    <w:rsid w:val="00A4201B"/>
    <w:rsid w:val="00A422CE"/>
    <w:rsid w:val="00A469A6"/>
    <w:rsid w:val="00A472C7"/>
    <w:rsid w:val="00A5643D"/>
    <w:rsid w:val="00A737EC"/>
    <w:rsid w:val="00A763E4"/>
    <w:rsid w:val="00A835E0"/>
    <w:rsid w:val="00A84287"/>
    <w:rsid w:val="00A85BDA"/>
    <w:rsid w:val="00A936E4"/>
    <w:rsid w:val="00A941AA"/>
    <w:rsid w:val="00AA4E09"/>
    <w:rsid w:val="00AA732F"/>
    <w:rsid w:val="00AB69DE"/>
    <w:rsid w:val="00AC4472"/>
    <w:rsid w:val="00AC5E6F"/>
    <w:rsid w:val="00AD0A93"/>
    <w:rsid w:val="00B07099"/>
    <w:rsid w:val="00B17D51"/>
    <w:rsid w:val="00B21107"/>
    <w:rsid w:val="00B24EB3"/>
    <w:rsid w:val="00B25B44"/>
    <w:rsid w:val="00B25F03"/>
    <w:rsid w:val="00B26BF9"/>
    <w:rsid w:val="00B34FFC"/>
    <w:rsid w:val="00B41A43"/>
    <w:rsid w:val="00B46DBC"/>
    <w:rsid w:val="00B67E69"/>
    <w:rsid w:val="00B902B5"/>
    <w:rsid w:val="00B97E83"/>
    <w:rsid w:val="00BA0A84"/>
    <w:rsid w:val="00BA45AF"/>
    <w:rsid w:val="00BA4DF0"/>
    <w:rsid w:val="00BB020C"/>
    <w:rsid w:val="00BB0E16"/>
    <w:rsid w:val="00BB4162"/>
    <w:rsid w:val="00BB4EB4"/>
    <w:rsid w:val="00BB73CB"/>
    <w:rsid w:val="00BC32C5"/>
    <w:rsid w:val="00BC60F0"/>
    <w:rsid w:val="00BD76F9"/>
    <w:rsid w:val="00BE3613"/>
    <w:rsid w:val="00BE751B"/>
    <w:rsid w:val="00BF35B1"/>
    <w:rsid w:val="00C01A94"/>
    <w:rsid w:val="00C030AB"/>
    <w:rsid w:val="00C05F79"/>
    <w:rsid w:val="00C07D12"/>
    <w:rsid w:val="00C12302"/>
    <w:rsid w:val="00C14112"/>
    <w:rsid w:val="00C25E83"/>
    <w:rsid w:val="00C277A7"/>
    <w:rsid w:val="00C304E2"/>
    <w:rsid w:val="00C327EA"/>
    <w:rsid w:val="00C33440"/>
    <w:rsid w:val="00C33F50"/>
    <w:rsid w:val="00C46208"/>
    <w:rsid w:val="00C54691"/>
    <w:rsid w:val="00C54E1C"/>
    <w:rsid w:val="00C73D6F"/>
    <w:rsid w:val="00C74156"/>
    <w:rsid w:val="00C914E2"/>
    <w:rsid w:val="00C91A24"/>
    <w:rsid w:val="00C92AD1"/>
    <w:rsid w:val="00C958D4"/>
    <w:rsid w:val="00C963E7"/>
    <w:rsid w:val="00CA3A2F"/>
    <w:rsid w:val="00CA78A3"/>
    <w:rsid w:val="00CC2629"/>
    <w:rsid w:val="00CD2BEE"/>
    <w:rsid w:val="00CD6166"/>
    <w:rsid w:val="00CE00F1"/>
    <w:rsid w:val="00CE1FD9"/>
    <w:rsid w:val="00CE5725"/>
    <w:rsid w:val="00CE749F"/>
    <w:rsid w:val="00CF5CF4"/>
    <w:rsid w:val="00CF6D3E"/>
    <w:rsid w:val="00D001EA"/>
    <w:rsid w:val="00D01981"/>
    <w:rsid w:val="00D01A5A"/>
    <w:rsid w:val="00D02C12"/>
    <w:rsid w:val="00D03C83"/>
    <w:rsid w:val="00D04710"/>
    <w:rsid w:val="00D07E79"/>
    <w:rsid w:val="00D1126E"/>
    <w:rsid w:val="00D328CA"/>
    <w:rsid w:val="00D37E18"/>
    <w:rsid w:val="00D41919"/>
    <w:rsid w:val="00D4364B"/>
    <w:rsid w:val="00D55C63"/>
    <w:rsid w:val="00D66F0A"/>
    <w:rsid w:val="00D670BA"/>
    <w:rsid w:val="00D84979"/>
    <w:rsid w:val="00D920AA"/>
    <w:rsid w:val="00D92CF4"/>
    <w:rsid w:val="00D9426B"/>
    <w:rsid w:val="00DA1C0E"/>
    <w:rsid w:val="00DA3E8D"/>
    <w:rsid w:val="00DA5CFE"/>
    <w:rsid w:val="00DB7AE8"/>
    <w:rsid w:val="00DC5CBB"/>
    <w:rsid w:val="00DD5D30"/>
    <w:rsid w:val="00DD5FF1"/>
    <w:rsid w:val="00DE0767"/>
    <w:rsid w:val="00DE0E8F"/>
    <w:rsid w:val="00DE1DF9"/>
    <w:rsid w:val="00DE4E4B"/>
    <w:rsid w:val="00DF7AAA"/>
    <w:rsid w:val="00E07D37"/>
    <w:rsid w:val="00E20478"/>
    <w:rsid w:val="00E23FE8"/>
    <w:rsid w:val="00E27B91"/>
    <w:rsid w:val="00E30FEA"/>
    <w:rsid w:val="00E33E33"/>
    <w:rsid w:val="00E36B91"/>
    <w:rsid w:val="00E523CE"/>
    <w:rsid w:val="00E5589A"/>
    <w:rsid w:val="00E622B9"/>
    <w:rsid w:val="00E66735"/>
    <w:rsid w:val="00E80FB2"/>
    <w:rsid w:val="00E82106"/>
    <w:rsid w:val="00E95244"/>
    <w:rsid w:val="00EA3C68"/>
    <w:rsid w:val="00EB4B30"/>
    <w:rsid w:val="00EB6695"/>
    <w:rsid w:val="00EC50E2"/>
    <w:rsid w:val="00EE18CE"/>
    <w:rsid w:val="00EE54FF"/>
    <w:rsid w:val="00EF526A"/>
    <w:rsid w:val="00F01088"/>
    <w:rsid w:val="00F01698"/>
    <w:rsid w:val="00F03650"/>
    <w:rsid w:val="00F148E2"/>
    <w:rsid w:val="00F200FA"/>
    <w:rsid w:val="00F21C81"/>
    <w:rsid w:val="00F32C3D"/>
    <w:rsid w:val="00F363BE"/>
    <w:rsid w:val="00F40041"/>
    <w:rsid w:val="00F4008F"/>
    <w:rsid w:val="00F57985"/>
    <w:rsid w:val="00F646AA"/>
    <w:rsid w:val="00F655DF"/>
    <w:rsid w:val="00F71CFF"/>
    <w:rsid w:val="00F7238F"/>
    <w:rsid w:val="00F84632"/>
    <w:rsid w:val="00F90829"/>
    <w:rsid w:val="00FA6C9D"/>
    <w:rsid w:val="00FB09DC"/>
    <w:rsid w:val="00FB2323"/>
    <w:rsid w:val="00FC0210"/>
    <w:rsid w:val="00FC2B95"/>
    <w:rsid w:val="00FC5603"/>
    <w:rsid w:val="00FD0A7C"/>
    <w:rsid w:val="00FD0E42"/>
    <w:rsid w:val="00FD4DDC"/>
    <w:rsid w:val="00FD50EE"/>
    <w:rsid w:val="00FD65E6"/>
    <w:rsid w:val="00FE5C5E"/>
    <w:rsid w:val="00FE6AA0"/>
    <w:rsid w:val="00FF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70AC911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2295E"/>
    <w:pPr>
      <w:spacing w:line="210" w:lineRule="exact"/>
    </w:pPr>
    <w:rPr>
      <w:rFonts w:ascii="Arial" w:hAnsi="Arial"/>
      <w:sz w:val="17"/>
      <w:szCs w:val="17"/>
      <w:lang w:val="fr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rsid w:val="00B41A43"/>
    <w:pPr>
      <w:tabs>
        <w:tab w:val="center" w:pos="4536"/>
        <w:tab w:val="right" w:pos="9072"/>
      </w:tabs>
      <w:spacing w:line="160" w:lineRule="exact"/>
    </w:pPr>
    <w:rPr>
      <w:sz w:val="12"/>
      <w:szCs w:val="12"/>
    </w:rPr>
  </w:style>
  <w:style w:type="paragraph" w:styleId="Fuzeile">
    <w:name w:val="footer"/>
    <w:basedOn w:val="Standard"/>
    <w:rsid w:val="00B21107"/>
    <w:pPr>
      <w:tabs>
        <w:tab w:val="center" w:pos="4536"/>
        <w:tab w:val="right" w:pos="9072"/>
      </w:tabs>
      <w:spacing w:line="160" w:lineRule="exact"/>
    </w:pPr>
    <w:rPr>
      <w:sz w:val="12"/>
      <w:szCs w:val="12"/>
    </w:rPr>
  </w:style>
  <w:style w:type="paragraph" w:customStyle="1" w:styleId="titelschwarzmitabstand">
    <w:name w:val="_titel_schwarz_mit_abstand"/>
    <w:basedOn w:val="lauftextChar"/>
    <w:next w:val="titelrotmitabstand"/>
    <w:rsid w:val="000D491D"/>
    <w:pPr>
      <w:spacing w:before="420"/>
      <w:ind w:hanging="454"/>
    </w:pPr>
    <w:rPr>
      <w:b/>
      <w:sz w:val="24"/>
      <w:szCs w:val="24"/>
    </w:rPr>
  </w:style>
  <w:style w:type="paragraph" w:customStyle="1" w:styleId="textintabelle">
    <w:name w:val="_text_in_tabelle"/>
    <w:basedOn w:val="Standard"/>
    <w:rsid w:val="0028797F"/>
    <w:pPr>
      <w:ind w:left="57"/>
    </w:pPr>
    <w:rPr>
      <w:sz w:val="20"/>
      <w:szCs w:val="20"/>
    </w:rPr>
  </w:style>
  <w:style w:type="paragraph" w:customStyle="1" w:styleId="abstandnachtabelle">
    <w:name w:val="_abstand_nach_tabelle"/>
    <w:basedOn w:val="Standard"/>
    <w:rsid w:val="000D3CE5"/>
    <w:pPr>
      <w:spacing w:line="47" w:lineRule="exact"/>
    </w:pPr>
    <w:rPr>
      <w:b/>
      <w:color w:val="FF0000"/>
    </w:rPr>
  </w:style>
  <w:style w:type="paragraph" w:customStyle="1" w:styleId="lauftextChar">
    <w:name w:val="_lauftext Char"/>
    <w:basedOn w:val="Standard"/>
    <w:link w:val="lauftextCharChar"/>
    <w:rsid w:val="0028797F"/>
    <w:pPr>
      <w:tabs>
        <w:tab w:val="left" w:pos="0"/>
        <w:tab w:val="left" w:pos="340"/>
        <w:tab w:val="left" w:pos="2041"/>
        <w:tab w:val="left" w:pos="2381"/>
        <w:tab w:val="left" w:pos="4082"/>
        <w:tab w:val="left" w:pos="4423"/>
        <w:tab w:val="left" w:pos="6124"/>
        <w:tab w:val="left" w:pos="6464"/>
      </w:tabs>
    </w:pPr>
  </w:style>
  <w:style w:type="paragraph" w:customStyle="1" w:styleId="titelrotmitabstand">
    <w:name w:val="_titel_rot_mit_abstand"/>
    <w:basedOn w:val="titelschwarzmitabstand"/>
    <w:next w:val="lauftextChar"/>
    <w:rsid w:val="00145F2A"/>
    <w:pPr>
      <w:numPr>
        <w:numId w:val="3"/>
      </w:numPr>
      <w:spacing w:before="210"/>
    </w:pPr>
    <w:rPr>
      <w:color w:val="FF0000"/>
    </w:rPr>
  </w:style>
  <w:style w:type="paragraph" w:customStyle="1" w:styleId="titelschwarzohneabstand">
    <w:name w:val="_titel_schwarz_ohne_abstand"/>
    <w:basedOn w:val="titelschwarzmitabstand"/>
    <w:next w:val="titelrotmitabstand"/>
    <w:rsid w:val="00AD0A93"/>
    <w:pPr>
      <w:spacing w:before="0"/>
    </w:pPr>
  </w:style>
  <w:style w:type="paragraph" w:customStyle="1" w:styleId="titelrotohneabstand">
    <w:name w:val="_titel_rot_ohne_abstand"/>
    <w:basedOn w:val="titelrotmitabstand"/>
    <w:next w:val="lauftextChar"/>
    <w:rsid w:val="00AD0A93"/>
    <w:pPr>
      <w:spacing w:before="0"/>
    </w:pPr>
  </w:style>
  <w:style w:type="character" w:customStyle="1" w:styleId="titelschriftklein">
    <w:name w:val="_titel_schrift_klein"/>
    <w:rsid w:val="001A6066"/>
    <w:rPr>
      <w:rFonts w:ascii="Arial" w:hAnsi="Arial"/>
      <w:b/>
      <w:sz w:val="17"/>
      <w:szCs w:val="17"/>
    </w:rPr>
  </w:style>
  <w:style w:type="paragraph" w:customStyle="1" w:styleId="haupttitelseite1">
    <w:name w:val="__haupttitel_seite1"/>
    <w:basedOn w:val="Standard"/>
    <w:rsid w:val="00DE4E4B"/>
    <w:pPr>
      <w:spacing w:line="320" w:lineRule="exact"/>
    </w:pPr>
    <w:rPr>
      <w:b/>
      <w:spacing w:val="5"/>
      <w:sz w:val="26"/>
      <w:szCs w:val="26"/>
    </w:rPr>
  </w:style>
  <w:style w:type="paragraph" w:customStyle="1" w:styleId="tabellenkopfseite1">
    <w:name w:val="__tabellenkopf_seite1"/>
    <w:basedOn w:val="Standard"/>
    <w:rsid w:val="00DE4E4B"/>
    <w:pPr>
      <w:spacing w:line="250" w:lineRule="exact"/>
    </w:pPr>
    <w:rPr>
      <w:sz w:val="14"/>
      <w:szCs w:val="14"/>
    </w:rPr>
  </w:style>
  <w:style w:type="character" w:customStyle="1" w:styleId="schriftfett">
    <w:name w:val="_schrift_fett"/>
    <w:rsid w:val="008A09B4"/>
    <w:rPr>
      <w:rFonts w:ascii="Arial" w:hAnsi="Arial"/>
      <w:b w:val="0"/>
      <w:sz w:val="17"/>
      <w:szCs w:val="17"/>
    </w:rPr>
  </w:style>
  <w:style w:type="paragraph" w:customStyle="1" w:styleId="lauftextfettChar">
    <w:name w:val="_lauftext_fett Char"/>
    <w:basedOn w:val="lauftextChar"/>
    <w:link w:val="lauftextfettCharChar"/>
    <w:rsid w:val="008A09B4"/>
    <w:rPr>
      <w:b/>
    </w:rPr>
  </w:style>
  <w:style w:type="character" w:customStyle="1" w:styleId="lauftextCharChar">
    <w:name w:val="_lauftext Char Char"/>
    <w:link w:val="lauftextChar"/>
    <w:rsid w:val="0028797F"/>
    <w:rPr>
      <w:rFonts w:ascii="Arial" w:hAnsi="Arial"/>
      <w:sz w:val="17"/>
      <w:szCs w:val="17"/>
      <w:lang w:val="de-CH" w:eastAsia="de-DE" w:bidi="ar-SA"/>
    </w:rPr>
  </w:style>
  <w:style w:type="paragraph" w:customStyle="1" w:styleId="lauftextseite1">
    <w:name w:val="__lauftext_seite1"/>
    <w:basedOn w:val="Standard"/>
    <w:link w:val="lauftextseite1Char"/>
    <w:rsid w:val="00D04710"/>
    <w:pPr>
      <w:tabs>
        <w:tab w:val="left" w:pos="340"/>
      </w:tabs>
      <w:spacing w:line="240" w:lineRule="exact"/>
    </w:pPr>
    <w:rPr>
      <w:sz w:val="20"/>
      <w:szCs w:val="20"/>
    </w:rPr>
  </w:style>
  <w:style w:type="paragraph" w:customStyle="1" w:styleId="personalienseite1">
    <w:name w:val="__personalien_seite1"/>
    <w:basedOn w:val="lauftextseite1"/>
    <w:rsid w:val="00F363BE"/>
    <w:pPr>
      <w:spacing w:line="230" w:lineRule="exact"/>
    </w:pPr>
  </w:style>
  <w:style w:type="paragraph" w:customStyle="1" w:styleId="liste">
    <w:name w:val="_liste"/>
    <w:basedOn w:val="lauftextChar"/>
    <w:rsid w:val="00D920AA"/>
    <w:pPr>
      <w:numPr>
        <w:numId w:val="9"/>
      </w:numPr>
    </w:pPr>
  </w:style>
  <w:style w:type="paragraph" w:customStyle="1" w:styleId="punktrot">
    <w:name w:val="_punkt_rot"/>
    <w:basedOn w:val="lauftextChar"/>
    <w:rsid w:val="0020202E"/>
    <w:pPr>
      <w:numPr>
        <w:numId w:val="10"/>
      </w:numPr>
    </w:pPr>
  </w:style>
  <w:style w:type="paragraph" w:customStyle="1" w:styleId="lauftexthaengendseite1">
    <w:name w:val="__lauftext_haengend_seite1"/>
    <w:basedOn w:val="lauftextseite1"/>
    <w:rsid w:val="001262E4"/>
    <w:pPr>
      <w:ind w:left="340" w:hanging="340"/>
    </w:pPr>
  </w:style>
  <w:style w:type="paragraph" w:customStyle="1" w:styleId="nummerierungseite1">
    <w:name w:val="__nummerierung_seite1"/>
    <w:basedOn w:val="lauftextseite1"/>
    <w:rsid w:val="007173FE"/>
    <w:pPr>
      <w:numPr>
        <w:numId w:val="20"/>
      </w:numPr>
    </w:pPr>
  </w:style>
  <w:style w:type="paragraph" w:customStyle="1" w:styleId="listeseite1">
    <w:name w:val="__liste_seite1"/>
    <w:basedOn w:val="lauftextseite1"/>
    <w:rsid w:val="00341A78"/>
    <w:pPr>
      <w:numPr>
        <w:numId w:val="21"/>
      </w:numPr>
    </w:pPr>
  </w:style>
  <w:style w:type="paragraph" w:customStyle="1" w:styleId="fusszeileseite1">
    <w:name w:val="__fusszeile_seite1"/>
    <w:basedOn w:val="Fuzeile"/>
    <w:rsid w:val="003C3C85"/>
  </w:style>
  <w:style w:type="paragraph" w:customStyle="1" w:styleId="betreffseite1">
    <w:name w:val="__betreff_seite1"/>
    <w:basedOn w:val="lauftextseite1"/>
    <w:link w:val="betreffseite1Char"/>
    <w:rsid w:val="00C01A94"/>
    <w:rPr>
      <w:b/>
      <w:bCs/>
    </w:rPr>
  </w:style>
  <w:style w:type="character" w:customStyle="1" w:styleId="lauftextseite1Char">
    <w:name w:val="__lauftext_seite1 Char"/>
    <w:link w:val="lauftextseite1"/>
    <w:rsid w:val="008C7576"/>
    <w:rPr>
      <w:rFonts w:ascii="Arial" w:hAnsi="Arial"/>
      <w:lang w:val="de-CH" w:eastAsia="de-DE" w:bidi="ar-SA"/>
    </w:rPr>
  </w:style>
  <w:style w:type="character" w:customStyle="1" w:styleId="betreffseite1Char">
    <w:name w:val="__betreff_seite1 Char"/>
    <w:link w:val="betreffseite1"/>
    <w:rsid w:val="008C7576"/>
    <w:rPr>
      <w:rFonts w:ascii="Arial" w:hAnsi="Arial"/>
      <w:b/>
      <w:bCs/>
      <w:lang w:val="de-CH" w:eastAsia="de-DE" w:bidi="ar-SA"/>
    </w:rPr>
  </w:style>
  <w:style w:type="paragraph" w:styleId="Dokumentstruktur">
    <w:name w:val="Document Map"/>
    <w:basedOn w:val="Standard"/>
    <w:semiHidden/>
    <w:rsid w:val="008547B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lauftextfettCharChar">
    <w:name w:val="_lauftext_fett Char Char"/>
    <w:link w:val="lauftextfettChar"/>
    <w:rsid w:val="000D3CE5"/>
    <w:rPr>
      <w:rFonts w:ascii="Arial" w:hAnsi="Arial"/>
      <w:b/>
      <w:sz w:val="17"/>
      <w:szCs w:val="17"/>
      <w:lang w:val="de-CH" w:eastAsia="de-DE" w:bidi="ar-SA"/>
    </w:rPr>
  </w:style>
  <w:style w:type="paragraph" w:customStyle="1" w:styleId="lauftextivspezial">
    <w:name w:val="_lauftext_iv_spezial"/>
    <w:basedOn w:val="lauftextChar"/>
    <w:rsid w:val="008E578C"/>
    <w:pPr>
      <w:tabs>
        <w:tab w:val="clear" w:pos="340"/>
        <w:tab w:val="clear" w:pos="2041"/>
        <w:tab w:val="clear" w:pos="2381"/>
        <w:tab w:val="clear" w:pos="4082"/>
        <w:tab w:val="clear" w:pos="4423"/>
        <w:tab w:val="clear" w:pos="6124"/>
        <w:tab w:val="clear" w:pos="6464"/>
        <w:tab w:val="left" w:pos="170"/>
        <w:tab w:val="left" w:pos="1361"/>
        <w:tab w:val="left" w:pos="3062"/>
        <w:tab w:val="left" w:pos="3572"/>
      </w:tabs>
      <w:spacing w:line="180" w:lineRule="exact"/>
    </w:pPr>
    <w:rPr>
      <w:sz w:val="16"/>
      <w:szCs w:val="16"/>
    </w:rPr>
  </w:style>
  <w:style w:type="paragraph" w:customStyle="1" w:styleId="titelivspezial">
    <w:name w:val="_titel_iv_spezial"/>
    <w:basedOn w:val="lauftextivspezial"/>
    <w:rsid w:val="00962A72"/>
    <w:pPr>
      <w:ind w:hanging="454"/>
    </w:pPr>
  </w:style>
  <w:style w:type="character" w:customStyle="1" w:styleId="titelnummerivspezial">
    <w:name w:val="_titel_nummer_iv_spezial"/>
    <w:rsid w:val="00962A72"/>
    <w:rPr>
      <w:rFonts w:ascii="Arial" w:hAnsi="Arial"/>
      <w:b/>
      <w:color w:val="FF0000"/>
      <w:sz w:val="16"/>
      <w:szCs w:val="16"/>
    </w:rPr>
  </w:style>
  <w:style w:type="paragraph" w:customStyle="1" w:styleId="listeivspezial">
    <w:name w:val="_liste_iv_spezial"/>
    <w:basedOn w:val="lauftextivspezial"/>
    <w:rsid w:val="00620368"/>
    <w:pPr>
      <w:numPr>
        <w:numId w:val="22"/>
      </w:numPr>
    </w:pPr>
  </w:style>
  <w:style w:type="table" w:styleId="Tabellenraster">
    <w:name w:val="Table Grid"/>
    <w:basedOn w:val="NormaleTabelle"/>
    <w:rsid w:val="009735C2"/>
    <w:pPr>
      <w:spacing w:line="21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standnachtabelleivspezial">
    <w:name w:val="_abstand_nach_tabelle_iv_spezial"/>
    <w:basedOn w:val="abstandnachtabelle"/>
    <w:rsid w:val="00021984"/>
    <w:pPr>
      <w:spacing w:line="35" w:lineRule="exact"/>
    </w:pPr>
    <w:rPr>
      <w:bCs/>
      <w:szCs w:val="20"/>
    </w:rPr>
  </w:style>
  <w:style w:type="character" w:customStyle="1" w:styleId="anmerkungivspezial">
    <w:name w:val="_anmerkung_iv_spezial"/>
    <w:rsid w:val="00FA6C9D"/>
    <w:rPr>
      <w:rFonts w:ascii="Arial" w:hAnsi="Arial"/>
      <w:sz w:val="14"/>
      <w:szCs w:val="14"/>
    </w:rPr>
  </w:style>
  <w:style w:type="paragraph" w:customStyle="1" w:styleId="absenderseite1">
    <w:name w:val="__absender_seite1"/>
    <w:basedOn w:val="lauftextChar"/>
    <w:rsid w:val="00567B0C"/>
    <w:pPr>
      <w:spacing w:after="110" w:line="220" w:lineRule="exact"/>
    </w:pPr>
  </w:style>
  <w:style w:type="paragraph" w:customStyle="1" w:styleId="haupttitelzeile1seite1">
    <w:name w:val="__haupttitel_zeile1_seite1"/>
    <w:basedOn w:val="haupttitelseite1"/>
    <w:next w:val="haupttitelseite1"/>
    <w:rsid w:val="00DE4E4B"/>
    <w:pPr>
      <w:spacing w:after="26" w:line="174" w:lineRule="exact"/>
    </w:pPr>
    <w:rPr>
      <w:b w:val="0"/>
      <w:spacing w:val="6"/>
      <w:sz w:val="19"/>
      <w:szCs w:val="19"/>
    </w:rPr>
  </w:style>
  <w:style w:type="paragraph" w:customStyle="1" w:styleId="abstandvorempfaenger">
    <w:name w:val="___abstand_vor_empfaenger"/>
    <w:basedOn w:val="lauftextChar"/>
    <w:rsid w:val="00CA78A3"/>
    <w:pPr>
      <w:spacing w:line="580" w:lineRule="exact"/>
    </w:pPr>
    <w:rPr>
      <w:szCs w:val="20"/>
    </w:rPr>
  </w:style>
  <w:style w:type="paragraph" w:customStyle="1" w:styleId="abstandvorabsender">
    <w:name w:val="___abstand_vor_absender"/>
    <w:basedOn w:val="lauftextChar"/>
    <w:rsid w:val="00CA78A3"/>
    <w:pPr>
      <w:spacing w:line="856" w:lineRule="exact"/>
    </w:pPr>
    <w:rPr>
      <w:szCs w:val="20"/>
    </w:rPr>
  </w:style>
  <w:style w:type="paragraph" w:customStyle="1" w:styleId="abstandvorpersonalien">
    <w:name w:val="___abstand_vor_personalien"/>
    <w:basedOn w:val="lauftextChar"/>
    <w:rsid w:val="00CA78A3"/>
    <w:pPr>
      <w:spacing w:line="607" w:lineRule="exact"/>
    </w:pPr>
    <w:rPr>
      <w:szCs w:val="20"/>
    </w:rPr>
  </w:style>
  <w:style w:type="paragraph" w:customStyle="1" w:styleId="abstandvortext">
    <w:name w:val="___abstand_vor_text"/>
    <w:basedOn w:val="lauftextChar"/>
    <w:rsid w:val="00482E6C"/>
    <w:pPr>
      <w:spacing w:line="310" w:lineRule="exact"/>
    </w:pPr>
    <w:rPr>
      <w:szCs w:val="20"/>
    </w:rPr>
  </w:style>
  <w:style w:type="paragraph" w:customStyle="1" w:styleId="logoplatzieren">
    <w:name w:val="__logo_platzieren"/>
    <w:basedOn w:val="haupttitelseite1"/>
    <w:rsid w:val="00B07099"/>
    <w:pPr>
      <w:spacing w:line="240" w:lineRule="auto"/>
    </w:pPr>
    <w:rPr>
      <w:b w:val="0"/>
      <w:spacing w:val="0"/>
      <w:sz w:val="19"/>
      <w:szCs w:val="19"/>
    </w:rPr>
  </w:style>
  <w:style w:type="character" w:customStyle="1" w:styleId="lauftextCharChar0">
    <w:name w:val="_lauftext Char Char"/>
    <w:link w:val="lauftextCharCharChar"/>
    <w:rsid w:val="00D41919"/>
    <w:rPr>
      <w:rFonts w:ascii="Arial" w:hAnsi="Arial"/>
      <w:sz w:val="17"/>
      <w:szCs w:val="17"/>
      <w:lang w:val="de-CH" w:eastAsia="de-DE" w:bidi="ar-SA"/>
    </w:rPr>
  </w:style>
  <w:style w:type="character" w:customStyle="1" w:styleId="lauftextseite1Car">
    <w:name w:val="__lauftext_seite1 Car"/>
    <w:rsid w:val="005F2117"/>
    <w:rPr>
      <w:rFonts w:ascii="Arial" w:hAnsi="Arial"/>
      <w:lang w:val="de-CH" w:eastAsia="de-DE" w:bidi="ar-SA"/>
    </w:rPr>
  </w:style>
  <w:style w:type="character" w:customStyle="1" w:styleId="betreffseite1Zchn">
    <w:name w:val="__betreff_seite1 Zchn"/>
    <w:rsid w:val="00537395"/>
    <w:rPr>
      <w:rFonts w:ascii="Arial" w:hAnsi="Arial"/>
      <w:b/>
      <w:bCs/>
      <w:lang w:val="de-CH" w:eastAsia="de-DE" w:bidi="ar-SA"/>
    </w:rPr>
  </w:style>
  <w:style w:type="paragraph" w:styleId="Sprechblasentext">
    <w:name w:val="Balloon Text"/>
    <w:basedOn w:val="Standard"/>
    <w:semiHidden/>
    <w:rsid w:val="008B35B4"/>
    <w:rPr>
      <w:rFonts w:ascii="Tahoma" w:hAnsi="Tahoma" w:cs="Tahoma"/>
      <w:sz w:val="16"/>
      <w:szCs w:val="16"/>
    </w:rPr>
  </w:style>
  <w:style w:type="character" w:customStyle="1" w:styleId="lauftextCharCharChar">
    <w:name w:val="_lauftext Char Char Char"/>
    <w:link w:val="lauftextCharChar0"/>
    <w:rsid w:val="00694626"/>
    <w:rPr>
      <w:rFonts w:ascii="Arial" w:hAnsi="Arial"/>
      <w:sz w:val="17"/>
      <w:szCs w:val="17"/>
      <w:lang w:val="de-CH" w:eastAsia="de-DE" w:bidi="ar-SA"/>
    </w:rPr>
  </w:style>
  <w:style w:type="paragraph" w:customStyle="1" w:styleId="lauftext">
    <w:name w:val="_lauftext"/>
    <w:basedOn w:val="Standard"/>
    <w:rsid w:val="00294140"/>
    <w:pPr>
      <w:tabs>
        <w:tab w:val="left" w:pos="0"/>
        <w:tab w:val="left" w:pos="340"/>
        <w:tab w:val="left" w:pos="2041"/>
        <w:tab w:val="left" w:pos="2381"/>
        <w:tab w:val="left" w:pos="4082"/>
        <w:tab w:val="left" w:pos="4423"/>
        <w:tab w:val="left" w:pos="6124"/>
        <w:tab w:val="left" w:pos="6464"/>
      </w:tabs>
    </w:pPr>
    <w:rPr>
      <w:lang w:val="de-CH"/>
    </w:rPr>
  </w:style>
  <w:style w:type="character" w:styleId="Seitenzahl">
    <w:name w:val="page number"/>
    <w:rsid w:val="00F90829"/>
  </w:style>
  <w:style w:type="character" w:styleId="Hyperlink">
    <w:name w:val="Hyperlink"/>
    <w:semiHidden/>
    <w:unhideWhenUsed/>
    <w:rsid w:val="00FD0A7C"/>
    <w:rPr>
      <w:color w:val="0000FF"/>
      <w:u w:val="single"/>
    </w:rPr>
  </w:style>
  <w:style w:type="paragraph" w:customStyle="1" w:styleId="03textnormal">
    <w:name w:val="03_text_normal"/>
    <w:basedOn w:val="Standard"/>
    <w:rsid w:val="00FD0A7C"/>
    <w:pPr>
      <w:tabs>
        <w:tab w:val="left" w:pos="284"/>
        <w:tab w:val="left" w:pos="567"/>
        <w:tab w:val="left" w:pos="11170"/>
      </w:tabs>
      <w:spacing w:line="280" w:lineRule="exact"/>
    </w:pPr>
    <w:rPr>
      <w:rFonts w:ascii="SVARotis" w:hAnsi="SVARotis"/>
      <w:sz w:val="22"/>
      <w:szCs w:val="24"/>
      <w:lang w:val="de-CH"/>
    </w:rPr>
  </w:style>
  <w:style w:type="character" w:customStyle="1" w:styleId="lauftextseite1Zchn">
    <w:name w:val="__lauftext_seite1 Zchn"/>
    <w:locked/>
    <w:rsid w:val="00FD0A7C"/>
    <w:rPr>
      <w:rFonts w:ascii="Arial" w:hAnsi="Arial" w:cs="Arial"/>
      <w:lang w:eastAsia="de-D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New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4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i-pro-medico.ch" TargetMode="Externa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package" Target="embeddings/Microsoft_Word-Dokument.docx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customXml" Target="../customXml/item3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customXml" Target="../customXml/item2.xml"/><Relationship Id="rId10" Type="http://schemas.openxmlformats.org/officeDocument/2006/relationships/hyperlink" Target="https://sozialversicherungen.admin.ch/fr/d/5768/download" TargetMode="Externa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yperlink" Target="https://www.zas.admin.ch/fr/facturation-electronique-pour-fournisseurs-de-prestations" TargetMode="External"/><Relationship Id="rId14" Type="http://schemas.openxmlformats.org/officeDocument/2006/relationships/header" Target="header2.xml"/><Relationship Id="rId22" Type="http://schemas.openxmlformats.org/officeDocument/2006/relationships/customXml" Target="../customXml/item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8EB7655DC83843B4F639256FCB109F" ma:contentTypeVersion="11" ma:contentTypeDescription="Ein neues Dokument erstellen." ma:contentTypeScope="" ma:versionID="cd2ffe80d7d9231cbd5554361b3c7f95">
  <xsd:schema xmlns:xsd="http://www.w3.org/2001/XMLSchema" xmlns:xs="http://www.w3.org/2001/XMLSchema" xmlns:p="http://schemas.microsoft.com/office/2006/metadata/properties" xmlns:ns2="6d539fed-cc49-46c9-8c0b-129576bd5f11" xmlns:ns3="d70c0048-56e8-494f-ae02-bb28fc9eb6e4" targetNamespace="http://schemas.microsoft.com/office/2006/metadata/properties" ma:root="true" ma:fieldsID="f146260d76f1823ab95525f78df3df2f" ns2:_="" ns3:_="">
    <xsd:import namespace="6d539fed-cc49-46c9-8c0b-129576bd5f11"/>
    <xsd:import namespace="d70c0048-56e8-494f-ae02-bb28fc9eb6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539fed-cc49-46c9-8c0b-129576bd5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bc05b541-f5b0-4103-8217-46526ead5b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c0048-56e8-494f-ae02-bb28fc9eb6e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2afcbd5-35a0-49df-9f6d-5ae95f5151b3}" ma:internalName="TaxCatchAll" ma:showField="CatchAllData" ma:web="d70c0048-56e8-494f-ae02-bb28fc9eb6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539fed-cc49-46c9-8c0b-129576bd5f11">
      <Terms xmlns="http://schemas.microsoft.com/office/infopath/2007/PartnerControls"/>
    </lcf76f155ced4ddcb4097134ff3c332f>
    <TaxCatchAll xmlns="d70c0048-56e8-494f-ae02-bb28fc9eb6e4" xsi:nil="true"/>
  </documentManagement>
</p:properties>
</file>

<file path=customXml/itemProps1.xml><?xml version="1.0" encoding="utf-8"?>
<ds:datastoreItem xmlns:ds="http://schemas.openxmlformats.org/officeDocument/2006/customXml" ds:itemID="{13A1FEA3-1B97-406D-B252-7DE1D6520173}"/>
</file>

<file path=customXml/itemProps2.xml><?xml version="1.0" encoding="utf-8"?>
<ds:datastoreItem xmlns:ds="http://schemas.openxmlformats.org/officeDocument/2006/customXml" ds:itemID="{7227DF4C-A03A-4AED-9FE6-2363BD1C1429}"/>
</file>

<file path=customXml/itemProps3.xml><?xml version="1.0" encoding="utf-8"?>
<ds:datastoreItem xmlns:ds="http://schemas.openxmlformats.org/officeDocument/2006/customXml" ds:itemID="{FDE5EA69-AF1E-4DF3-9BD7-C2DFEDE4B5B4}"/>
</file>

<file path=docProps/app.xml><?xml version="1.0" encoding="utf-8"?>
<Properties xmlns="http://schemas.openxmlformats.org/officeDocument/2006/extended-properties" xmlns:vt="http://schemas.openxmlformats.org/officeDocument/2006/docPropsVTypes">
  <Template>Verlaufsbericht_002.013_F_3_2026.dotm</Template>
  <TotalTime>0</TotalTime>
  <Pages>3</Pages>
  <Words>479</Words>
  <Characters>3235</Characters>
  <Application>Microsoft Office Word</Application>
  <DocSecurity>0</DocSecurity>
  <Lines>248</Lines>
  <Paragraphs>61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002.002_f_AZ_HM_07.2018</vt:lpstr>
    </vt:vector>
  </TitlesOfParts>
  <Company>SVA Zuerich</Company>
  <LinksUpToDate>false</LinksUpToDate>
  <CharactersWithSpaces>3653</CharactersWithSpaces>
  <SharedDoc>false</SharedDoc>
  <HLinks>
    <vt:vector size="6" baseType="variant">
      <vt:variant>
        <vt:i4>1507338</vt:i4>
      </vt:variant>
      <vt:variant>
        <vt:i4>15</vt:i4>
      </vt:variant>
      <vt:variant>
        <vt:i4>0</vt:i4>
      </vt:variant>
      <vt:variant>
        <vt:i4>5</vt:i4>
      </vt:variant>
      <vt:variant>
        <vt:lpwstr>http://www.ai-pro-medico.ch/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002.002_f_AZ_HM_07.2018</dc:title>
  <dc:subject/>
  <dc:creator>Marina Geuter</dc:creator>
  <cp:keywords/>
  <cp:lastModifiedBy>Moritz Knecht</cp:lastModifiedBy>
  <cp:revision>51</cp:revision>
  <cp:lastPrinted>2023-01-27T09:49:00Z</cp:lastPrinted>
  <dcterms:created xsi:type="dcterms:W3CDTF">2023-12-03T15:16:00Z</dcterms:created>
  <dcterms:modified xsi:type="dcterms:W3CDTF">2026-03-09T16:35:00Z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0x010100DD8EB7655DC83843B4F639256FCB109F</vt:lpwstr>
  </property>
</Properties>
</file>