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vbaData.xml" ContentType="application/vnd.ms-word.vbaData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9"/>
        <w:gridCol w:w="794"/>
        <w:gridCol w:w="4309"/>
      </w:tblGrid>
      <w:tr w:rsidR="00D37E18" w:rsidRPr="0028797F" w14:paraId="40BC898F" w14:textId="77777777" w:rsidTr="00774E09">
        <w:trPr>
          <w:cantSplit/>
          <w:trHeight w:hRule="exact" w:val="1418"/>
        </w:trPr>
        <w:tc>
          <w:tcPr>
            <w:tcW w:w="4309" w:type="dxa"/>
          </w:tcPr>
          <w:p w14:paraId="38030A69" w14:textId="6EAC9683" w:rsidR="00057912" w:rsidRPr="0008555C" w:rsidRDefault="00E27B91" w:rsidP="00057912">
            <w:pPr>
              <w:pStyle w:val="haupttitelseite1"/>
            </w:pPr>
            <w:r>
              <w:t>Rapport</w:t>
            </w:r>
            <w:r w:rsidR="00057912">
              <w:t xml:space="preserve"> </w:t>
            </w:r>
            <w:proofErr w:type="gramStart"/>
            <w:r w:rsidR="00057912">
              <w:t>médical</w:t>
            </w:r>
            <w:r w:rsidR="00057912" w:rsidRPr="0008555C">
              <w:t>:</w:t>
            </w:r>
            <w:proofErr w:type="gramEnd"/>
          </w:p>
          <w:p w14:paraId="7C18F227" w14:textId="77777777" w:rsidR="006F7522" w:rsidRDefault="006F7522" w:rsidP="006F7522">
            <w:pPr>
              <w:pStyle w:val="haupttitelseite1"/>
            </w:pPr>
            <w:r>
              <w:t xml:space="preserve">Insertion professionnelle pour assurés mineurs et </w:t>
            </w:r>
          </w:p>
          <w:p w14:paraId="2AF6A14D" w14:textId="640EAFF0" w:rsidR="007A65E3" w:rsidRPr="00A25A53" w:rsidRDefault="006F7522" w:rsidP="006F7522">
            <w:pPr>
              <w:pStyle w:val="haupttitelseite1"/>
            </w:pPr>
            <w:proofErr w:type="gramStart"/>
            <w:r>
              <w:t>jeunes</w:t>
            </w:r>
            <w:proofErr w:type="gramEnd"/>
            <w:r>
              <w:t xml:space="preserve"> adultes</w:t>
            </w:r>
          </w:p>
          <w:p w14:paraId="4A1ADBEC" w14:textId="7958848D" w:rsidR="00BA4DF0" w:rsidRPr="0028797F" w:rsidRDefault="00BA4DF0" w:rsidP="0003532E">
            <w:pPr>
              <w:pStyle w:val="haupttitelseite1"/>
            </w:pPr>
          </w:p>
        </w:tc>
        <w:tc>
          <w:tcPr>
            <w:tcW w:w="794" w:type="dxa"/>
          </w:tcPr>
          <w:p w14:paraId="0373CE5F" w14:textId="77777777" w:rsidR="00D37E18" w:rsidRPr="0028797F" w:rsidRDefault="00D37E18" w:rsidP="00473627">
            <w:pPr>
              <w:pStyle w:val="haupttitelzeile1seite1"/>
            </w:pPr>
          </w:p>
        </w:tc>
        <w:tc>
          <w:tcPr>
            <w:tcW w:w="4309" w:type="dxa"/>
          </w:tcPr>
          <w:p w14:paraId="0CC0B9A1" w14:textId="2CDF80AF" w:rsidR="00567B0C" w:rsidRDefault="00567B0C" w:rsidP="0028797F">
            <w:pPr>
              <w:pStyle w:val="logoplatzieren"/>
            </w:pPr>
          </w:p>
          <w:p w14:paraId="589E01EB" w14:textId="77777777" w:rsidR="00505025" w:rsidRPr="0028797F" w:rsidRDefault="00505025" w:rsidP="0028797F">
            <w:pPr>
              <w:pStyle w:val="logoplatzieren"/>
            </w:pPr>
          </w:p>
        </w:tc>
      </w:tr>
    </w:tbl>
    <w:p w14:paraId="1BF61016" w14:textId="77777777" w:rsidR="00945CC5" w:rsidRPr="0028797F" w:rsidRDefault="00945CC5" w:rsidP="00CA78A3">
      <w:pPr>
        <w:pStyle w:val="abstandvorempfaenger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12"/>
        <w:gridCol w:w="1191"/>
        <w:gridCol w:w="3912"/>
      </w:tblGrid>
      <w:tr w:rsidR="00E523CE" w:rsidRPr="0028797F" w14:paraId="053F09DA" w14:textId="77777777" w:rsidTr="00657C12">
        <w:trPr>
          <w:cantSplit/>
          <w:trHeight w:hRule="exact" w:val="1684"/>
        </w:trPr>
        <w:tc>
          <w:tcPr>
            <w:tcW w:w="3912" w:type="dxa"/>
          </w:tcPr>
          <w:p w14:paraId="49D3ED5D" w14:textId="15587871" w:rsidR="00BA4DF0" w:rsidRPr="0028797F" w:rsidRDefault="00BA4DF0" w:rsidP="00B07099">
            <w:pPr>
              <w:pStyle w:val="betreffseite1"/>
            </w:pPr>
          </w:p>
        </w:tc>
        <w:tc>
          <w:tcPr>
            <w:tcW w:w="1191" w:type="dxa"/>
          </w:tcPr>
          <w:p w14:paraId="6245ECAA" w14:textId="77777777" w:rsidR="00E523CE" w:rsidRPr="0028797F" w:rsidRDefault="00E523CE" w:rsidP="00B07099">
            <w:pPr>
              <w:pStyle w:val="betreffseite1"/>
            </w:pPr>
          </w:p>
        </w:tc>
        <w:tc>
          <w:tcPr>
            <w:tcW w:w="3912" w:type="dxa"/>
          </w:tcPr>
          <w:p w14:paraId="2F951478" w14:textId="77777777" w:rsidR="00E523CE" w:rsidRPr="002C0970" w:rsidRDefault="00E523CE" w:rsidP="00B07099">
            <w:pPr>
              <w:pStyle w:val="betreffseite1"/>
              <w:rPr>
                <w:b w:val="0"/>
              </w:rPr>
            </w:pPr>
            <w:bookmarkStart w:id="0" w:name="IVStelle"/>
            <w:bookmarkEnd w:id="0"/>
          </w:p>
        </w:tc>
      </w:tr>
    </w:tbl>
    <w:p w14:paraId="5E69A3E5" w14:textId="77777777" w:rsidR="00E523CE" w:rsidRPr="0028797F" w:rsidRDefault="00E523CE" w:rsidP="00CA78A3">
      <w:pPr>
        <w:pStyle w:val="abstandvorabsender"/>
      </w:pPr>
    </w:p>
    <w:p w14:paraId="1D7593F6" w14:textId="77777777" w:rsidR="00437699" w:rsidRDefault="00437699" w:rsidP="00CA78A3">
      <w:pPr>
        <w:pStyle w:val="abstandvorpersonalien"/>
      </w:pPr>
    </w:p>
    <w:p w14:paraId="42BA0482" w14:textId="77777777" w:rsidR="000E19F2" w:rsidRPr="000E19F2" w:rsidRDefault="000E19F2" w:rsidP="000E19F2">
      <w:pPr>
        <w:pStyle w:val="abstandvorpersonalien"/>
        <w:spacing w:line="240" w:lineRule="auto"/>
        <w:rPr>
          <w:sz w:val="24"/>
          <w:szCs w:val="24"/>
        </w:rPr>
      </w:pPr>
    </w:p>
    <w:p w14:paraId="754BB548" w14:textId="056C5DEC" w:rsidR="00D37E18" w:rsidRDefault="00D37E18" w:rsidP="00CA78A3">
      <w:pPr>
        <w:pStyle w:val="abstandvortext"/>
      </w:pPr>
    </w:p>
    <w:p w14:paraId="295BD1BF" w14:textId="428A49E7" w:rsidR="007A65E3" w:rsidRDefault="007A65E3" w:rsidP="00CA78A3">
      <w:pPr>
        <w:pStyle w:val="abstandvortext"/>
      </w:pPr>
    </w:p>
    <w:p w14:paraId="4E4201A0" w14:textId="77777777" w:rsidR="007A65E3" w:rsidRPr="0028797F" w:rsidRDefault="007A65E3" w:rsidP="00CA78A3">
      <w:pPr>
        <w:pStyle w:val="abstandvortext"/>
      </w:pPr>
    </w:p>
    <w:p w14:paraId="2E25A137" w14:textId="39292C63" w:rsidR="00057912" w:rsidRPr="008D3014" w:rsidRDefault="001207B0" w:rsidP="00057912">
      <w:pPr>
        <w:pStyle w:val="betreffseite1"/>
        <w:rPr>
          <w:b w:val="0"/>
        </w:rPr>
      </w:pPr>
      <w:r w:rsidRPr="001207B0">
        <w:t xml:space="preserve">Rapport médical sur l’insertion professionnelle des assurés mineurs et des jeunes </w:t>
      </w:r>
      <w:proofErr w:type="gramStart"/>
      <w:r w:rsidRPr="001207B0">
        <w:t>adultes</w:t>
      </w:r>
      <w:r>
        <w:t>:</w:t>
      </w:r>
      <w:proofErr w:type="gramEnd"/>
    </w:p>
    <w:p w14:paraId="74A67FB0" w14:textId="77777777" w:rsidR="00057912" w:rsidRPr="008D3014" w:rsidRDefault="00057912" w:rsidP="00057912">
      <w:pPr>
        <w:pStyle w:val="betreffseite1"/>
      </w:pPr>
      <w:r w:rsidRPr="008D3014">
        <w:t>Veuillez remplir le rapport médical et nous le retourner</w:t>
      </w:r>
    </w:p>
    <w:p w14:paraId="327D726F" w14:textId="77777777" w:rsidR="00057912" w:rsidRDefault="00057912" w:rsidP="00057912">
      <w:pPr>
        <w:pStyle w:val="lauftextseite1"/>
        <w:tabs>
          <w:tab w:val="clear" w:pos="340"/>
          <w:tab w:val="left" w:pos="975"/>
        </w:tabs>
      </w:pPr>
    </w:p>
    <w:p w14:paraId="73E5B669" w14:textId="77777777" w:rsidR="00FB2323" w:rsidRPr="008D3014" w:rsidRDefault="00FB2323" w:rsidP="00057912">
      <w:pPr>
        <w:pStyle w:val="lauftextseite1"/>
        <w:tabs>
          <w:tab w:val="clear" w:pos="340"/>
          <w:tab w:val="left" w:pos="975"/>
        </w:tabs>
      </w:pPr>
    </w:p>
    <w:p w14:paraId="53C96089" w14:textId="77777777" w:rsidR="00FB2323" w:rsidRPr="00B660C6" w:rsidRDefault="00FB2323" w:rsidP="00FB2323">
      <w:pPr>
        <w:pStyle w:val="lauftextseite1"/>
      </w:pPr>
      <w:r w:rsidRPr="00B660C6">
        <w:t xml:space="preserve">Bonjour </w:t>
      </w:r>
    </w:p>
    <w:p w14:paraId="6F895636" w14:textId="77777777" w:rsidR="00FB2323" w:rsidRPr="00B660C6" w:rsidRDefault="00FB2323" w:rsidP="00FB2323">
      <w:pPr>
        <w:pStyle w:val="lauftextseite1"/>
      </w:pPr>
    </w:p>
    <w:p w14:paraId="02BD4BC8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t xml:space="preserve">Votre patiente, votre patient est limité/e pour des raisons de santé qui ont conduit au dépôt d’une demande AI. </w:t>
      </w:r>
      <w:r w:rsidRPr="00B660C6">
        <w:br/>
      </w:r>
      <w:r w:rsidRPr="00B660C6">
        <w:rPr>
          <w:lang w:val="it-CH"/>
        </w:rPr>
        <w:t>En vue d’un examen rapide, l’office AI a besoin de votre soutien compétent.</w:t>
      </w:r>
    </w:p>
    <w:p w14:paraId="3310FC5E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2DAE6B48" w14:textId="77777777" w:rsidR="00FB2323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>Nous vous prions dès lors de répondre au rapport médical en annexe autant qu’il vous est possible en fonction de votre spécialité et du dossier de votre patient/e. Si malgré tout quelques points devaient demeurer ouverts, nous le comprendrions très bien.</w:t>
      </w:r>
    </w:p>
    <w:p w14:paraId="17567E6D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6C3CEA32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 xml:space="preserve">Vous trouvez de plus amples informations sur la collaboration avec les offices AI sur le site </w:t>
      </w:r>
      <w:r w:rsidRPr="00B660C6">
        <w:rPr>
          <w:lang w:val="it-CH"/>
        </w:rPr>
        <w:br/>
      </w:r>
      <w:hyperlink r:id="rId8" w:tgtFrame="_blank" w:history="1">
        <w:r w:rsidRPr="00B660C6">
          <w:rPr>
            <w:rStyle w:val="Hyperlink"/>
            <w:lang w:val="it-CH"/>
          </w:rPr>
          <w:t>www.ai-pro-medico.ch</w:t>
        </w:r>
      </w:hyperlink>
      <w:r w:rsidRPr="00B660C6">
        <w:rPr>
          <w:lang w:val="it-CH"/>
        </w:rPr>
        <w:t xml:space="preserve">. </w:t>
      </w:r>
    </w:p>
    <w:p w14:paraId="77F16EC1" w14:textId="77777777" w:rsidR="00FB2323" w:rsidRDefault="00FB2323" w:rsidP="00FB2323">
      <w:pPr>
        <w:pStyle w:val="lauftextseite1"/>
        <w:rPr>
          <w:lang w:val="it-CH"/>
        </w:rPr>
      </w:pPr>
    </w:p>
    <w:p w14:paraId="0432E637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2FB68873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>Vous pouvez également télécharger le rapport médical sur notre site web.</w:t>
      </w:r>
    </w:p>
    <w:p w14:paraId="089D6DA9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1A84A39F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>Nous vous prions de compléter le rapport médical électroniquement ou à la main et de nous le retourner aussi vite que possible. Pour cette tâche, vous pouvez comme jusqu’à maintenant, faire votre décompte selon Tardoc.</w:t>
      </w:r>
    </w:p>
    <w:p w14:paraId="6D85B937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3E1F647F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>Vous pouvez facturer par voie électronique les frais liés à la rédaction du rapport médical. Le lien suivant vous permet d'accéder aux informations les plus importantes concernant la facturation électronique (</w:t>
      </w:r>
      <w:r w:rsidRPr="00B660C6">
        <w:rPr>
          <w:lang w:val="de-CH"/>
        </w:rPr>
        <w:fldChar w:fldCharType="begin"/>
      </w:r>
      <w:r w:rsidRPr="00B660C6">
        <w:rPr>
          <w:lang w:val="it-CH"/>
        </w:rPr>
        <w:instrText>HYPERLINK "https://www.zas.admin.ch/fr/facturation-electronique-pour-fournisseurs-de-prestations" \t "_blank"</w:instrText>
      </w:r>
      <w:r w:rsidRPr="00B660C6">
        <w:rPr>
          <w:lang w:val="de-CH"/>
        </w:rPr>
      </w:r>
      <w:r w:rsidRPr="00B660C6">
        <w:rPr>
          <w:lang w:val="de-CH"/>
        </w:rPr>
        <w:fldChar w:fldCharType="separate"/>
      </w:r>
      <w:r w:rsidRPr="00B660C6">
        <w:rPr>
          <w:rStyle w:val="Hyperlink"/>
          <w:lang w:val="it-CH"/>
        </w:rPr>
        <w:t>Facturation électronique pour fournisseurs de prestations</w:t>
      </w:r>
      <w:r w:rsidRPr="00B660C6">
        <w:fldChar w:fldCharType="end"/>
      </w:r>
      <w:r w:rsidRPr="00B660C6">
        <w:rPr>
          <w:lang w:val="it-CH"/>
        </w:rPr>
        <w:t>).</w:t>
      </w:r>
    </w:p>
    <w:p w14:paraId="555F3D2B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41BA7D14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>En cas de facturation pour des prestations fournies dans la zone frontalière, nous vous prions d’observer la lettre circulaire AI n° 208 (</w:t>
      </w:r>
      <w:r w:rsidRPr="00B660C6">
        <w:rPr>
          <w:lang w:val="de-CH"/>
        </w:rPr>
        <w:fldChar w:fldCharType="begin"/>
      </w:r>
      <w:r w:rsidRPr="00B660C6">
        <w:rPr>
          <w:lang w:val="it-CH"/>
        </w:rPr>
        <w:instrText>HYPERLINK "https://sozialversicherungen.admin.ch/fr/d/5768/download" \t "_blank"</w:instrText>
      </w:r>
      <w:r w:rsidRPr="00B660C6">
        <w:rPr>
          <w:lang w:val="de-CH"/>
        </w:rPr>
      </w:r>
      <w:r w:rsidRPr="00B660C6">
        <w:rPr>
          <w:lang w:val="de-CH"/>
        </w:rPr>
        <w:fldChar w:fldCharType="separate"/>
      </w:r>
      <w:r w:rsidRPr="00B660C6">
        <w:rPr>
          <w:rStyle w:val="Hyperlink"/>
          <w:lang w:val="it-CH"/>
        </w:rPr>
        <w:t>Facturation de prestations par des médecins domiciliés en zone frontalière</w:t>
      </w:r>
      <w:r w:rsidRPr="00B660C6">
        <w:fldChar w:fldCharType="end"/>
      </w:r>
      <w:r w:rsidRPr="00B660C6">
        <w:rPr>
          <w:lang w:val="it-CH"/>
        </w:rPr>
        <w:t>).</w:t>
      </w:r>
    </w:p>
    <w:p w14:paraId="2A5D35AB" w14:textId="77777777" w:rsidR="00FB2323" w:rsidRDefault="00FB2323" w:rsidP="00FB2323">
      <w:pPr>
        <w:pStyle w:val="lauftextseite1"/>
        <w:rPr>
          <w:lang w:val="it-CH"/>
        </w:rPr>
      </w:pPr>
    </w:p>
    <w:p w14:paraId="54E0ACF3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4A57B939" w14:textId="77777777" w:rsidR="00FB2323" w:rsidRPr="00B660C6" w:rsidRDefault="00FB2323" w:rsidP="00FB2323">
      <w:pPr>
        <w:pStyle w:val="lauftextseite1"/>
        <w:rPr>
          <w:lang w:val="de-CH"/>
        </w:rPr>
      </w:pPr>
      <w:r w:rsidRPr="00B660C6">
        <w:rPr>
          <w:lang w:val="de-CH"/>
        </w:rPr>
        <w:t xml:space="preserve">Avec nos </w:t>
      </w:r>
      <w:proofErr w:type="spellStart"/>
      <w:r w:rsidRPr="00B660C6">
        <w:rPr>
          <w:lang w:val="de-CH"/>
        </w:rPr>
        <w:t>remerciements</w:t>
      </w:r>
      <w:proofErr w:type="spellEnd"/>
      <w:r w:rsidRPr="00B660C6">
        <w:rPr>
          <w:lang w:val="de-CH"/>
        </w:rPr>
        <w:t xml:space="preserve"> et nos </w:t>
      </w:r>
      <w:proofErr w:type="spellStart"/>
      <w:r w:rsidRPr="00B660C6">
        <w:rPr>
          <w:lang w:val="de-CH"/>
        </w:rPr>
        <w:t>salutations</w:t>
      </w:r>
      <w:proofErr w:type="spellEnd"/>
      <w:r w:rsidRPr="00B660C6">
        <w:rPr>
          <w:lang w:val="de-CH"/>
        </w:rPr>
        <w:t xml:space="preserve"> </w:t>
      </w:r>
      <w:proofErr w:type="spellStart"/>
      <w:r w:rsidRPr="00B660C6">
        <w:rPr>
          <w:lang w:val="de-CH"/>
        </w:rPr>
        <w:t>les</w:t>
      </w:r>
      <w:proofErr w:type="spellEnd"/>
      <w:r w:rsidRPr="00B660C6">
        <w:rPr>
          <w:lang w:val="de-CH"/>
        </w:rPr>
        <w:t xml:space="preserve"> </w:t>
      </w:r>
      <w:proofErr w:type="spellStart"/>
      <w:r w:rsidRPr="00B660C6">
        <w:rPr>
          <w:lang w:val="de-CH"/>
        </w:rPr>
        <w:t>meillleures</w:t>
      </w:r>
      <w:proofErr w:type="spellEnd"/>
      <w:r w:rsidRPr="00B660C6">
        <w:rPr>
          <w:lang w:val="de-CH"/>
        </w:rPr>
        <w:t>.</w:t>
      </w:r>
    </w:p>
    <w:p w14:paraId="166939E5" w14:textId="77777777" w:rsidR="00FB2323" w:rsidRPr="00FB2323" w:rsidRDefault="00FB2323" w:rsidP="00057912">
      <w:pPr>
        <w:pStyle w:val="lauftextseite1"/>
        <w:rPr>
          <w:lang w:val="de-CH"/>
        </w:rPr>
      </w:pPr>
    </w:p>
    <w:p w14:paraId="0A029048" w14:textId="77777777" w:rsidR="00B41A43" w:rsidRPr="0028797F" w:rsidRDefault="00B41A43" w:rsidP="00C958D4">
      <w:pPr>
        <w:pStyle w:val="lauftextChar"/>
        <w:sectPr w:rsidR="00B41A43" w:rsidRPr="0028797F" w:rsidSect="004C3B44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0" w:h="16820" w:code="9"/>
          <w:pgMar w:top="454" w:right="567" w:bottom="851" w:left="1134" w:header="0" w:footer="533" w:gutter="0"/>
          <w:cols w:space="708"/>
          <w:titlePg/>
          <w:docGrid w:linePitch="360"/>
        </w:sectPr>
      </w:pPr>
    </w:p>
    <w:p w14:paraId="00D6642B" w14:textId="6EF5777B" w:rsidR="00AA732F" w:rsidRPr="00BE71D6" w:rsidRDefault="00331CCB" w:rsidP="00331CCB">
      <w:pPr>
        <w:pStyle w:val="titelschwarzohneabstand"/>
        <w:spacing w:line="240" w:lineRule="exact"/>
        <w:ind w:firstLine="0"/>
      </w:pPr>
      <w:r w:rsidRPr="00331CCB">
        <w:lastRenderedPageBreak/>
        <w:t>Rapport médical – Réinsertion professionnelle pour assurés mineurs et jeunes adultes</w:t>
      </w:r>
    </w:p>
    <w:p w14:paraId="3BCD8144" w14:textId="77777777" w:rsidR="00AA732F" w:rsidRPr="00BE71D6" w:rsidRDefault="00AA732F" w:rsidP="00AA732F">
      <w:pPr>
        <w:pStyle w:val="lauftext"/>
        <w:rPr>
          <w:rStyle w:val="schriftfett"/>
          <w:lang w:val="fr-CH"/>
        </w:rPr>
      </w:pPr>
    </w:p>
    <w:p w14:paraId="293E93DA" w14:textId="77777777" w:rsidR="00AA732F" w:rsidRPr="00BE71D6" w:rsidRDefault="00AA732F" w:rsidP="00AA732F">
      <w:pPr>
        <w:pStyle w:val="lauftext"/>
        <w:rPr>
          <w:lang w:val="fr-CH"/>
        </w:rPr>
      </w:pPr>
      <w:r w:rsidRPr="00BE71D6">
        <w:rPr>
          <w:lang w:val="fr-CH"/>
        </w:rPr>
        <w:t xml:space="preserve">Questions complémentaires </w:t>
      </w:r>
    </w:p>
    <w:p w14:paraId="60BADAA6" w14:textId="77777777" w:rsidR="00AA732F" w:rsidRPr="00BE71D6" w:rsidRDefault="00AA732F" w:rsidP="00AA732F">
      <w:pPr>
        <w:pStyle w:val="lauftextfettChar"/>
      </w:pP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AA732F" w:rsidRPr="00BE71D6" w14:paraId="20C18E4F" w14:textId="77777777" w:rsidTr="002479FA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7B6304F1" w14:textId="77777777" w:rsidR="00AA732F" w:rsidRPr="00BE71D6" w:rsidRDefault="00AA732F" w:rsidP="002479FA">
            <w:pPr>
              <w:pStyle w:val="textintabelle"/>
            </w:pPr>
            <w:r w:rsidRPr="00BE71D6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</w:p>
        </w:tc>
      </w:tr>
    </w:tbl>
    <w:p w14:paraId="3C7D30CF" w14:textId="77777777" w:rsidR="00AA732F" w:rsidRPr="00BE71D6" w:rsidRDefault="00AA732F" w:rsidP="00AA732F">
      <w:pPr>
        <w:pStyle w:val="abstandnachtabelle"/>
      </w:pPr>
    </w:p>
    <w:p w14:paraId="29C65350" w14:textId="77777777" w:rsidR="00AA732F" w:rsidRPr="00247E83" w:rsidRDefault="00AA732F" w:rsidP="00AA732F">
      <w:pPr>
        <w:pStyle w:val="lauftext"/>
        <w:rPr>
          <w:lang w:val="fr-CH"/>
        </w:rPr>
      </w:pPr>
      <w:r w:rsidRPr="00247E83">
        <w:rPr>
          <w:lang w:val="fr-CH"/>
        </w:rPr>
        <w:t>Veuillez également répondre aux questions supplémentaires figurant dans l’annexe</w:t>
      </w:r>
    </w:p>
    <w:p w14:paraId="3876DCEF" w14:textId="77777777" w:rsidR="00AA732F" w:rsidRPr="00BE71D6" w:rsidRDefault="00AA732F" w:rsidP="00AA732F">
      <w:pPr>
        <w:pStyle w:val="lauftext"/>
        <w:rPr>
          <w:lang w:val="fr-CH"/>
        </w:rPr>
      </w:pPr>
      <w:r w:rsidRPr="00BE71D6">
        <w:rPr>
          <w:lang w:val="fr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BE71D6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</w:p>
    <w:p w14:paraId="4306917E" w14:textId="77777777" w:rsidR="00AA732F" w:rsidRPr="00BE71D6" w:rsidRDefault="00AA732F" w:rsidP="00AA732F">
      <w:pPr>
        <w:pStyle w:val="lauftext"/>
        <w:rPr>
          <w:lang w:val="fr-CH"/>
        </w:rPr>
      </w:pPr>
    </w:p>
    <w:tbl>
      <w:tblPr>
        <w:tblW w:w="93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0"/>
        <w:gridCol w:w="2016"/>
        <w:gridCol w:w="3230"/>
      </w:tblGrid>
      <w:tr w:rsidR="00AA732F" w:rsidRPr="00BE71D6" w14:paraId="35BF63A8" w14:textId="77777777" w:rsidTr="002479FA">
        <w:trPr>
          <w:trHeight w:val="600"/>
        </w:trPr>
        <w:tc>
          <w:tcPr>
            <w:tcW w:w="4110" w:type="dxa"/>
            <w:tcBorders>
              <w:top w:val="single" w:sz="12" w:space="0" w:color="auto"/>
              <w:bottom w:val="single" w:sz="12" w:space="0" w:color="auto"/>
            </w:tcBorders>
          </w:tcPr>
          <w:p w14:paraId="6E08725A" w14:textId="77777777" w:rsidR="00AA732F" w:rsidRPr="00BE71D6" w:rsidRDefault="00AA732F" w:rsidP="002479FA">
            <w:pPr>
              <w:pStyle w:val="tabellenkopfseite1"/>
            </w:pPr>
            <w:r>
              <w:t>Personne assurée</w:t>
            </w:r>
            <w:r w:rsidRPr="00BE71D6">
              <w:t xml:space="preserve"> (</w:t>
            </w:r>
            <w:r>
              <w:t>prénom</w:t>
            </w:r>
            <w:r w:rsidRPr="00BE71D6">
              <w:t xml:space="preserve">, </w:t>
            </w:r>
            <w:r>
              <w:t>nom</w:t>
            </w:r>
            <w:r w:rsidRPr="00BE71D6">
              <w:t>)</w:t>
            </w:r>
          </w:p>
          <w:bookmarkStart w:id="1" w:name="Name"/>
          <w:p w14:paraId="5517CFE5" w14:textId="77777777" w:rsidR="00AA732F" w:rsidRPr="00BE71D6" w:rsidRDefault="00AA732F" w:rsidP="002479FA">
            <w:pPr>
              <w:pStyle w:val="personalienseite1"/>
            </w:pPr>
            <w:r w:rsidRPr="00BE71D6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  <w:bookmarkEnd w:id="1"/>
            <w:bookmarkEnd w:id="2"/>
          </w:p>
        </w:tc>
        <w:tc>
          <w:tcPr>
            <w:tcW w:w="2016" w:type="dxa"/>
            <w:tcBorders>
              <w:top w:val="single" w:sz="12" w:space="0" w:color="auto"/>
              <w:bottom w:val="single" w:sz="12" w:space="0" w:color="auto"/>
            </w:tcBorders>
          </w:tcPr>
          <w:p w14:paraId="0D8F5EEF" w14:textId="77777777" w:rsidR="00AA732F" w:rsidRPr="00BE71D6" w:rsidRDefault="00AA732F" w:rsidP="002479FA">
            <w:pPr>
              <w:pStyle w:val="tabellenkopfseite1"/>
            </w:pPr>
            <w:r>
              <w:t>Date de naissance</w:t>
            </w:r>
          </w:p>
          <w:bookmarkStart w:id="3" w:name="Geburtsdatum"/>
          <w:p w14:paraId="5039A907" w14:textId="77777777" w:rsidR="00AA732F" w:rsidRPr="00BE71D6" w:rsidRDefault="00AA732F" w:rsidP="002479FA">
            <w:pPr>
              <w:pStyle w:val="personalienseite1"/>
            </w:pPr>
            <w:r w:rsidRPr="00BE71D6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  <w:bookmarkEnd w:id="3"/>
            <w:bookmarkEnd w:id="4"/>
          </w:p>
        </w:tc>
        <w:tc>
          <w:tcPr>
            <w:tcW w:w="3230" w:type="dxa"/>
            <w:tcBorders>
              <w:top w:val="single" w:sz="12" w:space="0" w:color="auto"/>
              <w:bottom w:val="single" w:sz="12" w:space="0" w:color="auto"/>
            </w:tcBorders>
          </w:tcPr>
          <w:p w14:paraId="4F163FD8" w14:textId="722B84D9" w:rsidR="00AA732F" w:rsidRPr="00BE71D6" w:rsidRDefault="00360D49" w:rsidP="002479FA">
            <w:pPr>
              <w:pStyle w:val="tabellenkopfseite1"/>
              <w:ind w:right="-44"/>
            </w:pPr>
            <w:r>
              <w:rPr>
                <w:rStyle w:val="Seitenzahl"/>
              </w:rPr>
              <w:t>Numéro AVS</w:t>
            </w:r>
            <w:r w:rsidR="00AA732F" w:rsidRPr="00BE71D6">
              <w:rPr>
                <w:rStyle w:val="Seitenzahl"/>
              </w:rPr>
              <w:t xml:space="preserve"> </w:t>
            </w:r>
          </w:p>
          <w:bookmarkStart w:id="5" w:name="AHV"/>
          <w:p w14:paraId="239C1431" w14:textId="77777777" w:rsidR="00AA732F" w:rsidRPr="00BE71D6" w:rsidRDefault="00AA732F" w:rsidP="002479FA">
            <w:pPr>
              <w:pStyle w:val="personalienseite1"/>
            </w:pPr>
            <w:r w:rsidRPr="00BE71D6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6" w:name="Text3"/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  <w:bookmarkEnd w:id="5"/>
            <w:bookmarkEnd w:id="6"/>
          </w:p>
        </w:tc>
      </w:tr>
    </w:tbl>
    <w:p w14:paraId="0A5F054B" w14:textId="77777777" w:rsidR="00AA732F" w:rsidRPr="00BE71D6" w:rsidRDefault="00AA732F" w:rsidP="00AA732F">
      <w:pPr>
        <w:pStyle w:val="abstandnachtabelle"/>
      </w:pPr>
    </w:p>
    <w:p w14:paraId="7A5AB8E1" w14:textId="77777777" w:rsidR="00AA732F" w:rsidRPr="00BE71D6" w:rsidRDefault="00AA732F" w:rsidP="00A031D8">
      <w:pPr>
        <w:pStyle w:val="titelschwarzmitabstand"/>
        <w:tabs>
          <w:tab w:val="clear" w:pos="4423"/>
          <w:tab w:val="clear" w:pos="6124"/>
          <w:tab w:val="clear" w:pos="6464"/>
          <w:tab w:val="left" w:pos="5529"/>
          <w:tab w:val="left" w:pos="5812"/>
        </w:tabs>
      </w:pPr>
      <w:r w:rsidRPr="00BE71D6">
        <w:t>1.</w:t>
      </w:r>
      <w:r w:rsidRPr="00BE71D6">
        <w:tab/>
        <w:t>Diagnos</w:t>
      </w:r>
      <w:r>
        <w:t>tics</w:t>
      </w:r>
    </w:p>
    <w:p w14:paraId="05737725" w14:textId="77777777" w:rsidR="00AA732F" w:rsidRDefault="00AA732F" w:rsidP="00AA732F">
      <w:pPr>
        <w:pStyle w:val="titelrotmitabstand"/>
        <w:rPr>
          <w:color w:val="000000"/>
        </w:rPr>
      </w:pPr>
      <w:r>
        <w:rPr>
          <w:color w:val="000000"/>
        </w:rPr>
        <w:t xml:space="preserve">1.1 </w:t>
      </w:r>
    </w:p>
    <w:p w14:paraId="39AE6D08" w14:textId="77777777" w:rsidR="00AA732F" w:rsidRPr="00BE71D6" w:rsidRDefault="00AA732F" w:rsidP="00AA732F">
      <w:pPr>
        <w:pStyle w:val="lauftext"/>
        <w:rPr>
          <w:lang w:val="fr-CH"/>
        </w:rPr>
      </w:pPr>
      <w:r w:rsidRPr="00BE71D6">
        <w:rPr>
          <w:lang w:val="fr-CH"/>
        </w:rPr>
        <w:t>Diagnos</w:t>
      </w:r>
      <w:r>
        <w:rPr>
          <w:lang w:val="fr-CH"/>
        </w:rPr>
        <w:t>tics</w:t>
      </w:r>
    </w:p>
    <w:p w14:paraId="73999449" w14:textId="77777777" w:rsidR="00AA732F" w:rsidRPr="006F7B5A" w:rsidRDefault="00AA732F" w:rsidP="00AA732F">
      <w:pPr>
        <w:rPr>
          <w:color w:val="000000"/>
        </w:rPr>
      </w:pPr>
      <w:r w:rsidRPr="006F7B5A">
        <w:t xml:space="preserve">En cas de maladies psychiatriques, veuillez indiquer les </w:t>
      </w:r>
      <w:r>
        <w:t>codes</w:t>
      </w:r>
      <w:r w:rsidRPr="006F7B5A">
        <w:t xml:space="preserve"> CIM-</w:t>
      </w:r>
      <w:r w:rsidRPr="006F7B5A">
        <w:rPr>
          <w:color w:val="000000"/>
        </w:rPr>
        <w:t>10</w:t>
      </w:r>
      <w:r>
        <w:rPr>
          <w:color w:val="000000"/>
        </w:rPr>
        <w:t xml:space="preserve"> ou</w:t>
      </w:r>
      <w:r w:rsidRPr="006F7B5A">
        <w:rPr>
          <w:color w:val="000000"/>
        </w:rPr>
        <w:t xml:space="preserve"> DSM-IV</w:t>
      </w:r>
    </w:p>
    <w:p w14:paraId="65DAA031" w14:textId="77777777" w:rsidR="00AA732F" w:rsidRPr="00BE71D6" w:rsidRDefault="00AA732F" w:rsidP="00AA732F">
      <w:pPr>
        <w:pStyle w:val="lauftext"/>
        <w:rPr>
          <w:lang w:val="fr-CH"/>
        </w:rPr>
      </w:pPr>
      <w:r>
        <w:rPr>
          <w:rFonts w:cs="Arial"/>
          <w:lang w:val="fr-CH"/>
        </w:rPr>
        <w:t>É</w:t>
      </w:r>
      <w:r>
        <w:rPr>
          <w:lang w:val="fr-CH"/>
        </w:rPr>
        <w:t xml:space="preserve">tabli pour la première fois </w:t>
      </w:r>
      <w:proofErr w:type="gramStart"/>
      <w:r>
        <w:rPr>
          <w:lang w:val="fr-CH"/>
        </w:rPr>
        <w:t>le</w:t>
      </w:r>
      <w:r w:rsidRPr="00BE71D6">
        <w:rPr>
          <w:lang w:val="fr-CH"/>
        </w:rPr>
        <w:t>:</w:t>
      </w:r>
      <w:proofErr w:type="gramEnd"/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AA732F" w:rsidRPr="00BE71D6" w14:paraId="31A590F5" w14:textId="77777777" w:rsidTr="002479FA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0F405264" w14:textId="77777777" w:rsidR="00AA732F" w:rsidRPr="00BE71D6" w:rsidRDefault="00AA732F" w:rsidP="002479FA">
            <w:pPr>
              <w:pStyle w:val="textintabelle"/>
            </w:pPr>
            <w:r w:rsidRPr="00BE71D6"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bookmarkStart w:id="7" w:name="Text159"/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  <w:bookmarkEnd w:id="7"/>
          </w:p>
        </w:tc>
      </w:tr>
    </w:tbl>
    <w:p w14:paraId="7D777323" w14:textId="77777777" w:rsidR="00A031D8" w:rsidRPr="00BE71D6" w:rsidRDefault="00A031D8" w:rsidP="00A031D8">
      <w:pPr>
        <w:pStyle w:val="abstandnachtabelle"/>
      </w:pPr>
    </w:p>
    <w:p w14:paraId="6A890936" w14:textId="77777777" w:rsidR="00A031D8" w:rsidRDefault="00A031D8" w:rsidP="00A031D8">
      <w:pPr>
        <w:pStyle w:val="titelrotmitabstand"/>
        <w:rPr>
          <w:color w:val="000000"/>
        </w:rPr>
      </w:pPr>
      <w:r>
        <w:rPr>
          <w:color w:val="000000"/>
        </w:rPr>
        <w:t xml:space="preserve">1.2 </w:t>
      </w:r>
    </w:p>
    <w:p w14:paraId="2633546E" w14:textId="18CD9C24" w:rsidR="00A031D8" w:rsidRPr="006E5409" w:rsidRDefault="00A031D8" w:rsidP="00A031D8">
      <w:pPr>
        <w:pStyle w:val="lauftext"/>
        <w:rPr>
          <w:lang w:val="fr-CH"/>
        </w:rPr>
      </w:pPr>
      <w:r w:rsidRPr="00A031D8">
        <w:rPr>
          <w:lang w:val="fr-CH"/>
        </w:rPr>
        <w:t>L’état de santé de la personne assurée</w:t>
      </w:r>
    </w:p>
    <w:p w14:paraId="1A3AC473" w14:textId="1CA7E7F4" w:rsidR="00A031D8" w:rsidRPr="006E5409" w:rsidRDefault="00A031D8" w:rsidP="00A031D8">
      <w:pPr>
        <w:pStyle w:val="lauftext"/>
        <w:tabs>
          <w:tab w:val="clear" w:pos="2041"/>
          <w:tab w:val="clear" w:pos="4082"/>
          <w:tab w:val="clear" w:pos="4423"/>
          <w:tab w:val="clear" w:pos="6124"/>
          <w:tab w:val="clear" w:pos="6464"/>
          <w:tab w:val="left" w:pos="2694"/>
          <w:tab w:val="left" w:pos="5529"/>
          <w:tab w:val="left" w:pos="5954"/>
        </w:tabs>
        <w:rPr>
          <w:lang w:val="fr-CH"/>
        </w:rPr>
      </w:pPr>
      <w:r w:rsidRPr="00BE71D6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E5409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  <w:r>
        <w:rPr>
          <w:lang w:val="fr-CH"/>
        </w:rPr>
        <w:t xml:space="preserve">   </w:t>
      </w:r>
      <w:proofErr w:type="gramStart"/>
      <w:r w:rsidRPr="000427D8">
        <w:rPr>
          <w:lang w:val="fr-CH"/>
        </w:rPr>
        <w:t>demeure</w:t>
      </w:r>
      <w:proofErr w:type="gramEnd"/>
      <w:r w:rsidRPr="000427D8">
        <w:rPr>
          <w:lang w:val="fr-CH"/>
        </w:rPr>
        <w:t xml:space="preserve"> identique</w:t>
      </w:r>
      <w:r w:rsidRPr="00BE71D6">
        <w:rPr>
          <w:lang w:val="fr-CH"/>
        </w:rPr>
        <w:t xml:space="preserve"> </w:t>
      </w:r>
      <w:r>
        <w:rPr>
          <w:lang w:val="fr-CH"/>
        </w:rPr>
        <w:tab/>
      </w:r>
      <w:r w:rsidRPr="00BE71D6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E5409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  <w:r>
        <w:rPr>
          <w:lang w:val="fr-CH"/>
        </w:rPr>
        <w:t xml:space="preserve">   </w:t>
      </w:r>
      <w:r w:rsidRPr="000427D8">
        <w:rPr>
          <w:lang w:val="fr-CH"/>
        </w:rPr>
        <w:t>est susceptible de s’améliorer</w:t>
      </w:r>
      <w:r>
        <w:rPr>
          <w:lang w:val="fr-CH"/>
        </w:rPr>
        <w:tab/>
      </w:r>
      <w:r w:rsidRPr="00BE71D6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E5409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  <w:r>
        <w:rPr>
          <w:lang w:val="fr-CH"/>
        </w:rPr>
        <w:t xml:space="preserve">   </w:t>
      </w:r>
      <w:r w:rsidRPr="000427D8">
        <w:rPr>
          <w:lang w:val="fr-CH"/>
        </w:rPr>
        <w:t>se détériore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A031D8" w:rsidRPr="00BE71D6" w14:paraId="2F11D5E6" w14:textId="77777777" w:rsidTr="00D52134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477D5AD1" w14:textId="77777777" w:rsidR="00A031D8" w:rsidRPr="00BE71D6" w:rsidRDefault="00A031D8" w:rsidP="00D52134">
            <w:pPr>
              <w:pStyle w:val="textintabelle"/>
            </w:pPr>
            <w:r w:rsidRPr="00BE71D6"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</w:p>
        </w:tc>
      </w:tr>
    </w:tbl>
    <w:p w14:paraId="37B6DD8C" w14:textId="77777777" w:rsidR="00AA732F" w:rsidRPr="00BE71D6" w:rsidRDefault="00AA732F" w:rsidP="00AA732F">
      <w:pPr>
        <w:pStyle w:val="abstandnachtabelle"/>
      </w:pPr>
    </w:p>
    <w:p w14:paraId="7D5E15D4" w14:textId="66CB4358" w:rsidR="00AA732F" w:rsidRDefault="00AA732F" w:rsidP="00AA732F">
      <w:pPr>
        <w:pStyle w:val="titelrotmitabstand"/>
        <w:rPr>
          <w:color w:val="000000"/>
        </w:rPr>
      </w:pPr>
      <w:r>
        <w:rPr>
          <w:color w:val="000000"/>
        </w:rPr>
        <w:t>1.</w:t>
      </w:r>
      <w:r w:rsidR="0077659D">
        <w:rPr>
          <w:color w:val="000000"/>
        </w:rPr>
        <w:t>3</w:t>
      </w:r>
      <w:r>
        <w:rPr>
          <w:color w:val="000000"/>
        </w:rPr>
        <w:t xml:space="preserve"> </w:t>
      </w:r>
    </w:p>
    <w:p w14:paraId="1D785B48" w14:textId="77777777" w:rsidR="00AA732F" w:rsidRPr="006E5409" w:rsidRDefault="00AA732F" w:rsidP="00AA732F">
      <w:pPr>
        <w:pStyle w:val="lauftext"/>
        <w:rPr>
          <w:lang w:val="fr-CH"/>
        </w:rPr>
      </w:pPr>
      <w:r w:rsidRPr="006E5409">
        <w:rPr>
          <w:lang w:val="fr-CH"/>
        </w:rPr>
        <w:t xml:space="preserve">L’état de santé a-t-il des effets sur la fréquentation scolaire ou sur la formation </w:t>
      </w:r>
      <w:proofErr w:type="gramStart"/>
      <w:r w:rsidRPr="006E5409">
        <w:rPr>
          <w:lang w:val="fr-CH"/>
        </w:rPr>
        <w:t>professionnelle?</w:t>
      </w:r>
      <w:proofErr w:type="gramEnd"/>
    </w:p>
    <w:p w14:paraId="2D5296F9" w14:textId="77777777" w:rsidR="00AA732F" w:rsidRPr="006E5409" w:rsidRDefault="00AA732F" w:rsidP="00AA732F">
      <w:pPr>
        <w:pStyle w:val="lauftext"/>
        <w:rPr>
          <w:lang w:val="fr-CH"/>
        </w:rPr>
      </w:pPr>
      <w:r w:rsidRPr="00BE71D6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E5409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  <w:r w:rsidRPr="006E5409">
        <w:rPr>
          <w:lang w:val="fr-CH"/>
        </w:rPr>
        <w:tab/>
      </w:r>
      <w:proofErr w:type="gramStart"/>
      <w:r w:rsidRPr="006E5409">
        <w:rPr>
          <w:lang w:val="fr-CH"/>
        </w:rPr>
        <w:t>oui</w:t>
      </w:r>
      <w:proofErr w:type="gramEnd"/>
      <w:r w:rsidRPr="006E5409">
        <w:rPr>
          <w:lang w:val="fr-CH"/>
        </w:rPr>
        <w:tab/>
      </w:r>
      <w:r w:rsidRPr="00BE71D6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E5409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  <w:r w:rsidRPr="006E5409">
        <w:rPr>
          <w:lang w:val="fr-CH"/>
        </w:rPr>
        <w:tab/>
        <w:t>non</w:t>
      </w:r>
    </w:p>
    <w:p w14:paraId="664BA6FB" w14:textId="62828458" w:rsidR="00AA732F" w:rsidRPr="00BE71D6" w:rsidRDefault="0077659D" w:rsidP="00AA732F">
      <w:pPr>
        <w:pStyle w:val="lauftext"/>
        <w:rPr>
          <w:lang w:val="fr-CH"/>
        </w:rPr>
      </w:pPr>
      <w:r w:rsidRPr="0077659D">
        <w:rPr>
          <w:lang w:val="fr-CH"/>
        </w:rPr>
        <w:t xml:space="preserve">Si oui, comment et depuis </w:t>
      </w:r>
      <w:proofErr w:type="gramStart"/>
      <w:r w:rsidRPr="0077659D">
        <w:rPr>
          <w:lang w:val="fr-CH"/>
        </w:rPr>
        <w:t>quand</w:t>
      </w:r>
      <w:r w:rsidR="00AA732F" w:rsidRPr="00BE71D6">
        <w:rPr>
          <w:lang w:val="fr-CH"/>
        </w:rPr>
        <w:t>?</w:t>
      </w:r>
      <w:proofErr w:type="gramEnd"/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AA732F" w:rsidRPr="00BE71D6" w14:paraId="7F4265E0" w14:textId="77777777" w:rsidTr="002479FA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7F51C6BE" w14:textId="77777777" w:rsidR="00AA732F" w:rsidRPr="00BE71D6" w:rsidRDefault="00AA732F" w:rsidP="002479FA">
            <w:pPr>
              <w:pStyle w:val="textintabelle"/>
            </w:pPr>
            <w:r w:rsidRPr="00BE71D6"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bookmarkStart w:id="8" w:name="Text160"/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  <w:bookmarkEnd w:id="8"/>
          </w:p>
        </w:tc>
      </w:tr>
    </w:tbl>
    <w:p w14:paraId="314B3025" w14:textId="77777777" w:rsidR="00AA732F" w:rsidRPr="00BE71D6" w:rsidRDefault="00AA732F" w:rsidP="00AA732F">
      <w:pPr>
        <w:pStyle w:val="abstandnachtabelle"/>
      </w:pPr>
    </w:p>
    <w:p w14:paraId="2C82D954" w14:textId="03DE7D9B" w:rsidR="00AA732F" w:rsidRDefault="00AA732F" w:rsidP="00AA732F">
      <w:pPr>
        <w:pStyle w:val="titelrotmitabstand"/>
        <w:rPr>
          <w:color w:val="000000"/>
        </w:rPr>
      </w:pPr>
      <w:r>
        <w:rPr>
          <w:color w:val="000000"/>
        </w:rPr>
        <w:t>1.</w:t>
      </w:r>
      <w:r w:rsidR="0077659D">
        <w:rPr>
          <w:color w:val="000000"/>
        </w:rPr>
        <w:t>4</w:t>
      </w:r>
    </w:p>
    <w:p w14:paraId="54106AF9" w14:textId="14BF79C8" w:rsidR="00BE3613" w:rsidRPr="00BE3613" w:rsidRDefault="00BE3613" w:rsidP="00BE3613">
      <w:pPr>
        <w:pStyle w:val="lauftext"/>
        <w:rPr>
          <w:lang w:val="fr-CH"/>
        </w:rPr>
      </w:pPr>
      <w:r w:rsidRPr="00BE3613">
        <w:rPr>
          <w:lang w:val="fr-CH"/>
        </w:rPr>
        <w:t xml:space="preserve">Y a-t-il une période prolongée (plus de 2 à 3 semaines) d’absence pendant l’école ou la </w:t>
      </w:r>
      <w:proofErr w:type="gramStart"/>
      <w:r w:rsidRPr="00BE3613">
        <w:rPr>
          <w:lang w:val="fr-CH"/>
        </w:rPr>
        <w:t>formation?</w:t>
      </w:r>
      <w:proofErr w:type="gramEnd"/>
      <w:r w:rsidRPr="00BE3613">
        <w:rPr>
          <w:lang w:val="fr-CH"/>
        </w:rPr>
        <w:t xml:space="preserve"> </w:t>
      </w:r>
    </w:p>
    <w:p w14:paraId="14E4C420" w14:textId="10AF9991" w:rsidR="00BE3613" w:rsidRPr="00BE3613" w:rsidRDefault="00BE3613" w:rsidP="00BE3613">
      <w:pPr>
        <w:pStyle w:val="lauftext"/>
        <w:rPr>
          <w:lang w:val="fr-CH"/>
        </w:rPr>
      </w:pPr>
      <w:r w:rsidRPr="00BE3613">
        <w:rPr>
          <w:lang w:val="fr-CH"/>
        </w:rPr>
        <w:t xml:space="preserve">Si oui, quand et combien de </w:t>
      </w:r>
      <w:proofErr w:type="gramStart"/>
      <w:r w:rsidRPr="00BE3613">
        <w:rPr>
          <w:lang w:val="fr-CH"/>
        </w:rPr>
        <w:t>temps?</w:t>
      </w:r>
      <w:proofErr w:type="gramEnd"/>
    </w:p>
    <w:p w14:paraId="47CC90F5" w14:textId="3BA31416" w:rsidR="00AA732F" w:rsidRPr="007244F4" w:rsidRDefault="00BE3613" w:rsidP="00BE3613">
      <w:pPr>
        <w:pStyle w:val="lauftext"/>
        <w:rPr>
          <w:lang w:val="fr-CH"/>
        </w:rPr>
      </w:pPr>
      <w:r w:rsidRPr="00BE3613">
        <w:rPr>
          <w:lang w:val="fr-CH"/>
        </w:rPr>
        <w:t xml:space="preserve">Pour quelles </w:t>
      </w:r>
      <w:proofErr w:type="gramStart"/>
      <w:r w:rsidRPr="00BE3613">
        <w:rPr>
          <w:lang w:val="fr-CH"/>
        </w:rPr>
        <w:t>raisons?</w:t>
      </w:r>
      <w:proofErr w:type="gramEnd"/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AA732F" w:rsidRPr="00BE71D6" w14:paraId="2B9E659C" w14:textId="77777777" w:rsidTr="002479FA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0DE1D469" w14:textId="77777777" w:rsidR="00AA732F" w:rsidRPr="00BE71D6" w:rsidRDefault="00AA732F" w:rsidP="002479FA">
            <w:pPr>
              <w:pStyle w:val="textintabelle"/>
            </w:pPr>
            <w:r w:rsidRPr="00BE71D6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</w:p>
        </w:tc>
      </w:tr>
    </w:tbl>
    <w:p w14:paraId="76ACE49D" w14:textId="77777777" w:rsidR="00AA732F" w:rsidRPr="00BE71D6" w:rsidRDefault="00AA732F" w:rsidP="00AA732F">
      <w:pPr>
        <w:pStyle w:val="abstandnachtabelle"/>
      </w:pPr>
    </w:p>
    <w:p w14:paraId="5B340932" w14:textId="03EEDF8B" w:rsidR="00BE3613" w:rsidRDefault="00BE3613" w:rsidP="00BE3613">
      <w:pPr>
        <w:pStyle w:val="titelrotmitabstand"/>
        <w:rPr>
          <w:color w:val="000000"/>
        </w:rPr>
      </w:pPr>
      <w:r>
        <w:rPr>
          <w:color w:val="000000"/>
        </w:rPr>
        <w:t>1.</w:t>
      </w:r>
      <w:r w:rsidR="000B3F68">
        <w:rPr>
          <w:color w:val="000000"/>
        </w:rPr>
        <w:t>5</w:t>
      </w:r>
    </w:p>
    <w:p w14:paraId="4190F851" w14:textId="3F561AE2" w:rsidR="000B3F68" w:rsidRPr="000B3F68" w:rsidRDefault="000B3F68" w:rsidP="000B3F68">
      <w:pPr>
        <w:pStyle w:val="lauftext"/>
        <w:rPr>
          <w:lang w:val="fr-CH"/>
        </w:rPr>
      </w:pPr>
      <w:r w:rsidRPr="000B3F68">
        <w:rPr>
          <w:lang w:val="fr-CH"/>
        </w:rPr>
        <w:t>Quelle est la période de présence estimée (en heures par jour et en jours ouvrables par semaine</w:t>
      </w:r>
      <w:proofErr w:type="gramStart"/>
      <w:r w:rsidRPr="000B3F68">
        <w:rPr>
          <w:lang w:val="fr-CH"/>
        </w:rPr>
        <w:t>)?</w:t>
      </w:r>
      <w:proofErr w:type="gramEnd"/>
    </w:p>
    <w:p w14:paraId="33200652" w14:textId="3036BF50" w:rsidR="00BE3613" w:rsidRPr="007244F4" w:rsidRDefault="000B3F68" w:rsidP="000B3F68">
      <w:pPr>
        <w:pStyle w:val="lauftext"/>
        <w:rPr>
          <w:lang w:val="fr-CH"/>
        </w:rPr>
      </w:pPr>
      <w:r w:rsidRPr="000B3F68">
        <w:rPr>
          <w:lang w:val="fr-CH"/>
        </w:rPr>
        <w:t xml:space="preserve">Quelle est la capacité fonctionnelle (en pourcentage) pendant la période de </w:t>
      </w:r>
      <w:proofErr w:type="gramStart"/>
      <w:r w:rsidRPr="000B3F68">
        <w:rPr>
          <w:lang w:val="fr-CH"/>
        </w:rPr>
        <w:t>présence?</w:t>
      </w:r>
      <w:proofErr w:type="gramEnd"/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BE3613" w:rsidRPr="00BE71D6" w14:paraId="70678687" w14:textId="77777777" w:rsidTr="00D52134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6E9F4D5B" w14:textId="77777777" w:rsidR="00BE3613" w:rsidRPr="00BE71D6" w:rsidRDefault="00BE3613" w:rsidP="00D52134">
            <w:pPr>
              <w:pStyle w:val="textintabelle"/>
            </w:pPr>
            <w:r w:rsidRPr="00BE71D6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</w:p>
        </w:tc>
      </w:tr>
    </w:tbl>
    <w:p w14:paraId="23F069AB" w14:textId="77777777" w:rsidR="00FD0E42" w:rsidRDefault="00FD0E42" w:rsidP="00FD0E42">
      <w:pPr>
        <w:pStyle w:val="titelrotmitabstand"/>
        <w:numPr>
          <w:ilvl w:val="0"/>
          <w:numId w:val="0"/>
        </w:numPr>
        <w:sectPr w:rsidR="00FD0E42" w:rsidSect="00312A12">
          <w:footerReference w:type="even" r:id="rId14"/>
          <w:footerReference w:type="default" r:id="rId15"/>
          <w:pgSz w:w="11906" w:h="16838" w:code="9"/>
          <w:pgMar w:top="567" w:right="851" w:bottom="926" w:left="1701" w:header="0" w:footer="533" w:gutter="0"/>
          <w:pgNumType w:start="0"/>
          <w:cols w:space="708"/>
          <w:docGrid w:linePitch="360"/>
        </w:sectPr>
      </w:pPr>
    </w:p>
    <w:p w14:paraId="38462192" w14:textId="40B04FDD" w:rsidR="00CD2BEE" w:rsidRDefault="00CD2BEE" w:rsidP="00CD2BEE">
      <w:pPr>
        <w:pStyle w:val="titelrotmitabstand"/>
        <w:rPr>
          <w:color w:val="000000"/>
        </w:rPr>
      </w:pPr>
      <w:r>
        <w:rPr>
          <w:color w:val="000000"/>
        </w:rPr>
        <w:lastRenderedPageBreak/>
        <w:t>1.6</w:t>
      </w:r>
    </w:p>
    <w:p w14:paraId="6B10709F" w14:textId="31B8C9B0" w:rsidR="00CD2BEE" w:rsidRPr="00CD2BEE" w:rsidRDefault="00CD2BEE" w:rsidP="00CD2BEE">
      <w:pPr>
        <w:pStyle w:val="lauftext"/>
        <w:rPr>
          <w:lang w:val="fr-CH"/>
        </w:rPr>
      </w:pPr>
      <w:r w:rsidRPr="00CD2BEE">
        <w:rPr>
          <w:lang w:val="fr-CH"/>
        </w:rPr>
        <w:t xml:space="preserve">Quels sont les critères d’exclusion à prendre en compte pour une activité </w:t>
      </w:r>
      <w:proofErr w:type="gramStart"/>
      <w:r w:rsidRPr="00CD2BEE">
        <w:rPr>
          <w:lang w:val="fr-CH"/>
        </w:rPr>
        <w:t>adaptée?</w:t>
      </w:r>
      <w:proofErr w:type="gramEnd"/>
    </w:p>
    <w:p w14:paraId="0D65A31B" w14:textId="70BD8589" w:rsidR="00CD2BEE" w:rsidRPr="007244F4" w:rsidRDefault="00CD2BEE" w:rsidP="00CD2BEE">
      <w:pPr>
        <w:pStyle w:val="lauftext"/>
        <w:rPr>
          <w:lang w:val="fr-CH"/>
        </w:rPr>
      </w:pPr>
      <w:r w:rsidRPr="00CD2BEE">
        <w:rPr>
          <w:lang w:val="fr-CH"/>
        </w:rPr>
        <w:t>(</w:t>
      </w:r>
      <w:proofErr w:type="gramStart"/>
      <w:r w:rsidRPr="00CD2BEE">
        <w:rPr>
          <w:lang w:val="fr-CH"/>
        </w:rPr>
        <w:t>par</w:t>
      </w:r>
      <w:proofErr w:type="gramEnd"/>
      <w:r w:rsidRPr="00CD2BEE">
        <w:rPr>
          <w:lang w:val="fr-CH"/>
        </w:rPr>
        <w:t xml:space="preserve"> ex. absence de travail de nuit ou en équipe, absence de contact avec la clientèle, etc.)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CD2BEE" w:rsidRPr="00BE71D6" w14:paraId="17970119" w14:textId="77777777" w:rsidTr="00D52134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0F2EF5C3" w14:textId="77777777" w:rsidR="00CD2BEE" w:rsidRPr="00BE71D6" w:rsidRDefault="00CD2BEE" w:rsidP="00D52134">
            <w:pPr>
              <w:pStyle w:val="textintabelle"/>
            </w:pPr>
            <w:r w:rsidRPr="00BE71D6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</w:p>
        </w:tc>
      </w:tr>
    </w:tbl>
    <w:p w14:paraId="1711EBF5" w14:textId="7F82F355" w:rsidR="00CD2BEE" w:rsidRDefault="00CD2BEE" w:rsidP="00CD2BEE">
      <w:pPr>
        <w:pStyle w:val="titelrotmitabstand"/>
        <w:rPr>
          <w:color w:val="000000"/>
        </w:rPr>
      </w:pPr>
      <w:r>
        <w:rPr>
          <w:color w:val="000000"/>
        </w:rPr>
        <w:t>1.</w:t>
      </w:r>
      <w:r w:rsidR="00537CC2">
        <w:rPr>
          <w:color w:val="000000"/>
        </w:rPr>
        <w:t>7</w:t>
      </w:r>
    </w:p>
    <w:p w14:paraId="2595E19C" w14:textId="435F1DA5" w:rsidR="00CD2BEE" w:rsidRPr="008300DC" w:rsidRDefault="00537CC2" w:rsidP="00537CC2">
      <w:pPr>
        <w:pStyle w:val="lauftext"/>
        <w:spacing w:after="60"/>
        <w:rPr>
          <w:lang w:val="fr-CH"/>
        </w:rPr>
      </w:pPr>
      <w:r w:rsidRPr="00537CC2">
        <w:rPr>
          <w:lang w:val="fr-CH"/>
        </w:rPr>
        <w:t>Des mesures médicales sont-elles susceptibles d’améliorer de manière substantielle</w:t>
      </w:r>
      <w:r>
        <w:rPr>
          <w:lang w:val="fr-CH"/>
        </w:rPr>
        <w:t xml:space="preserve"> </w:t>
      </w:r>
      <w:r w:rsidRPr="00537CC2">
        <w:rPr>
          <w:lang w:val="fr-CH"/>
        </w:rPr>
        <w:t xml:space="preserve">une réadaptation ultérieure dans la vie </w:t>
      </w:r>
      <w:proofErr w:type="gramStart"/>
      <w:r w:rsidRPr="00537CC2">
        <w:rPr>
          <w:lang w:val="fr-CH"/>
        </w:rPr>
        <w:t>active</w:t>
      </w:r>
      <w:r w:rsidR="00CD2BEE" w:rsidRPr="008300DC">
        <w:rPr>
          <w:lang w:val="fr-CH"/>
        </w:rPr>
        <w:t>?</w:t>
      </w:r>
      <w:proofErr w:type="gramEnd"/>
    </w:p>
    <w:p w14:paraId="01FCDBB7" w14:textId="77777777" w:rsidR="00CD2BEE" w:rsidRPr="007244F4" w:rsidRDefault="00CD2BEE" w:rsidP="00CD2BEE">
      <w:pPr>
        <w:pStyle w:val="lauftext"/>
        <w:rPr>
          <w:lang w:val="fr-CH"/>
        </w:rPr>
      </w:pPr>
      <w:r w:rsidRPr="00BE71D6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7244F4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  <w:r w:rsidRPr="007244F4">
        <w:rPr>
          <w:lang w:val="fr-CH"/>
        </w:rPr>
        <w:tab/>
      </w:r>
      <w:proofErr w:type="gramStart"/>
      <w:r w:rsidRPr="007244F4">
        <w:rPr>
          <w:lang w:val="fr-CH"/>
        </w:rPr>
        <w:t>oui</w:t>
      </w:r>
      <w:proofErr w:type="gramEnd"/>
      <w:r w:rsidRPr="007244F4">
        <w:rPr>
          <w:lang w:val="fr-CH"/>
        </w:rPr>
        <w:tab/>
      </w:r>
      <w:r w:rsidRPr="00BE71D6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7244F4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  <w:r w:rsidRPr="007244F4">
        <w:rPr>
          <w:lang w:val="fr-CH"/>
        </w:rPr>
        <w:tab/>
        <w:t>non</w:t>
      </w:r>
    </w:p>
    <w:p w14:paraId="5C85BE3D" w14:textId="77777777" w:rsidR="00CD2BEE" w:rsidRPr="007244F4" w:rsidRDefault="00CD2BEE" w:rsidP="00CD2BEE">
      <w:pPr>
        <w:pStyle w:val="lauftext"/>
        <w:rPr>
          <w:lang w:val="fr-CH"/>
        </w:rPr>
      </w:pPr>
      <w:r w:rsidRPr="007244F4">
        <w:rPr>
          <w:lang w:val="fr-CH"/>
        </w:rPr>
        <w:t>Si oui, chiffre(s)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CD2BEE" w:rsidRPr="00BE71D6" w14:paraId="5EDD44EF" w14:textId="77777777" w:rsidTr="00D52134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11E0244C" w14:textId="77777777" w:rsidR="00CD2BEE" w:rsidRPr="00BE71D6" w:rsidRDefault="00CD2BEE" w:rsidP="00D52134">
            <w:pPr>
              <w:pStyle w:val="textintabelle"/>
            </w:pPr>
            <w:r w:rsidRPr="00BE71D6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</w:p>
        </w:tc>
      </w:tr>
    </w:tbl>
    <w:p w14:paraId="69D354B8" w14:textId="57899A44" w:rsidR="00AA732F" w:rsidRDefault="00AA732F" w:rsidP="00AA732F">
      <w:pPr>
        <w:pStyle w:val="titelrotmitabstand"/>
        <w:rPr>
          <w:color w:val="000000"/>
        </w:rPr>
      </w:pPr>
      <w:r>
        <w:rPr>
          <w:color w:val="000000"/>
        </w:rPr>
        <w:t>1.</w:t>
      </w:r>
      <w:r w:rsidR="001D250C">
        <w:rPr>
          <w:color w:val="000000"/>
        </w:rPr>
        <w:t>8</w:t>
      </w:r>
    </w:p>
    <w:p w14:paraId="6B65F9BF" w14:textId="77777777" w:rsidR="00AA732F" w:rsidRPr="00D965CB" w:rsidRDefault="00AA732F" w:rsidP="00AA732F">
      <w:pPr>
        <w:pStyle w:val="lauftext"/>
        <w:rPr>
          <w:lang w:val="fr-CH"/>
        </w:rPr>
      </w:pPr>
      <w:r w:rsidRPr="00D965CB">
        <w:rPr>
          <w:lang w:val="fr-CH"/>
        </w:rPr>
        <w:t xml:space="preserve">La personne assurée a-t-elle besoin d’un traitement/d’une </w:t>
      </w:r>
      <w:proofErr w:type="gramStart"/>
      <w:r w:rsidRPr="00D965CB">
        <w:rPr>
          <w:lang w:val="fr-CH"/>
        </w:rPr>
        <w:t>thérapie?</w:t>
      </w:r>
      <w:proofErr w:type="gramEnd"/>
    </w:p>
    <w:p w14:paraId="422B0B99" w14:textId="77777777" w:rsidR="00AA732F" w:rsidRPr="00D965CB" w:rsidRDefault="00AA732F" w:rsidP="00AA732F">
      <w:pPr>
        <w:pStyle w:val="lauftext"/>
        <w:rPr>
          <w:lang w:val="fr-CH"/>
        </w:rPr>
      </w:pPr>
      <w:r w:rsidRPr="00D965CB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D965CB">
        <w:rPr>
          <w:lang w:val="fr-CH"/>
        </w:rPr>
        <w:instrText xml:space="preserve"> FORMCHECKBOX </w:instrText>
      </w:r>
      <w:r w:rsidRPr="00D965CB">
        <w:rPr>
          <w:lang w:val="fr-CH"/>
        </w:rPr>
      </w:r>
      <w:r w:rsidRPr="00D965CB">
        <w:rPr>
          <w:lang w:val="fr-CH"/>
        </w:rPr>
        <w:fldChar w:fldCharType="separate"/>
      </w:r>
      <w:r w:rsidRPr="00D965CB">
        <w:rPr>
          <w:lang w:val="fr-CH"/>
        </w:rPr>
        <w:fldChar w:fldCharType="end"/>
      </w:r>
      <w:r w:rsidRPr="00D965CB">
        <w:rPr>
          <w:lang w:val="fr-CH"/>
        </w:rPr>
        <w:tab/>
      </w:r>
      <w:proofErr w:type="gramStart"/>
      <w:r w:rsidRPr="00D965CB">
        <w:rPr>
          <w:lang w:val="fr-CH"/>
        </w:rPr>
        <w:t>oui</w:t>
      </w:r>
      <w:proofErr w:type="gramEnd"/>
      <w:r w:rsidRPr="00D965CB">
        <w:rPr>
          <w:lang w:val="fr-CH"/>
        </w:rPr>
        <w:tab/>
      </w:r>
      <w:r w:rsidRPr="00D965CB">
        <w:rPr>
          <w:lang w:val="fr-CH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D965CB">
        <w:rPr>
          <w:lang w:val="fr-CH"/>
        </w:rPr>
        <w:instrText xml:space="preserve"> FORMCHECKBOX </w:instrText>
      </w:r>
      <w:r w:rsidRPr="00D965CB">
        <w:rPr>
          <w:lang w:val="fr-CH"/>
        </w:rPr>
      </w:r>
      <w:r w:rsidRPr="00D965CB">
        <w:rPr>
          <w:lang w:val="fr-CH"/>
        </w:rPr>
        <w:fldChar w:fldCharType="separate"/>
      </w:r>
      <w:r w:rsidRPr="00D965CB">
        <w:rPr>
          <w:lang w:val="fr-CH"/>
        </w:rPr>
        <w:fldChar w:fldCharType="end"/>
      </w:r>
      <w:r w:rsidRPr="00D965CB">
        <w:rPr>
          <w:lang w:val="fr-CH"/>
        </w:rPr>
        <w:tab/>
        <w:t xml:space="preserve">non </w:t>
      </w:r>
    </w:p>
    <w:p w14:paraId="0868C620" w14:textId="77777777" w:rsidR="00AA732F" w:rsidRPr="00D965CB" w:rsidRDefault="00AA732F" w:rsidP="00AA732F">
      <w:pPr>
        <w:pStyle w:val="lauftext"/>
        <w:rPr>
          <w:lang w:val="fr-CH"/>
        </w:rPr>
      </w:pPr>
      <w:r w:rsidRPr="00D965CB">
        <w:rPr>
          <w:lang w:val="fr-CH"/>
        </w:rPr>
        <w:t xml:space="preserve">Si oui, </w:t>
      </w:r>
      <w:proofErr w:type="gramStart"/>
      <w:r w:rsidRPr="00D965CB">
        <w:rPr>
          <w:lang w:val="fr-CH"/>
        </w:rPr>
        <w:t>laquelle?</w:t>
      </w:r>
      <w:proofErr w:type="gramEnd"/>
    </w:p>
    <w:p w14:paraId="36856F6D" w14:textId="77777777" w:rsidR="00AA732F" w:rsidRPr="00D965CB" w:rsidRDefault="00AA732F" w:rsidP="002947F3">
      <w:pPr>
        <w:pStyle w:val="lauftext"/>
        <w:spacing w:line="60" w:lineRule="exact"/>
        <w:rPr>
          <w:rFonts w:ascii="Times New Roman" w:hAnsi="Times New Roman"/>
          <w:sz w:val="20"/>
          <w:szCs w:val="20"/>
          <w:lang w:val="fr-CH"/>
        </w:rPr>
      </w:pPr>
      <w:r w:rsidRPr="00D965CB">
        <w:rPr>
          <w:color w:val="000000"/>
          <w:lang w:val="fr-CH"/>
        </w:rPr>
        <w:t> </w:t>
      </w:r>
    </w:p>
    <w:p w14:paraId="38106C1C" w14:textId="77777777" w:rsidR="00AA732F" w:rsidRPr="006C15B9" w:rsidRDefault="00AA732F" w:rsidP="00AA732F">
      <w:pPr>
        <w:pStyle w:val="lauftext"/>
        <w:rPr>
          <w:lang w:val="fr-CH"/>
        </w:rPr>
      </w:pPr>
      <w:r w:rsidRPr="006C15B9">
        <w:rPr>
          <w:color w:val="000000"/>
          <w:lang w:val="fr-CH"/>
        </w:rPr>
        <w:t xml:space="preserve">Genre de thérapie </w:t>
      </w:r>
    </w:p>
    <w:tbl>
      <w:tblPr>
        <w:tblW w:w="9341" w:type="dxa"/>
        <w:tblBorders>
          <w:left w:val="single" w:sz="12" w:space="0" w:color="auto"/>
          <w:bottom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1"/>
      </w:tblGrid>
      <w:tr w:rsidR="00CA3A2F" w:rsidRPr="007D29BB" w14:paraId="5DD7A38E" w14:textId="77777777" w:rsidTr="00206BA5">
        <w:trPr>
          <w:trHeight w:val="369"/>
        </w:trPr>
        <w:tc>
          <w:tcPr>
            <w:tcW w:w="9341" w:type="dxa"/>
            <w:vAlign w:val="center"/>
            <w:hideMark/>
          </w:tcPr>
          <w:p w14:paraId="59D32DF9" w14:textId="77777777" w:rsidR="00CA3A2F" w:rsidRPr="00D965CB" w:rsidRDefault="00CA3A2F" w:rsidP="00F831FB">
            <w:pPr>
              <w:pStyle w:val="lauftext"/>
              <w:rPr>
                <w:rFonts w:ascii="Times New Roman" w:hAnsi="Times New Roman"/>
                <w:sz w:val="20"/>
                <w:szCs w:val="20"/>
                <w:lang w:val="fr-CH"/>
              </w:rPr>
            </w:pPr>
            <w:r w:rsidRPr="00D965CB">
              <w:rPr>
                <w:color w:val="000000"/>
                <w:lang w:val="fr-CH"/>
              </w:rPr>
              <w:t> </w:t>
            </w:r>
          </w:p>
          <w:p w14:paraId="1597967B" w14:textId="4D73B674" w:rsidR="00CA3A2F" w:rsidRDefault="00CA3A2F" w:rsidP="00F831FB">
            <w:pPr>
              <w:pStyle w:val="lauftext"/>
              <w:rPr>
                <w:color w:val="000000"/>
                <w:lang w:val="fr-CH"/>
              </w:rPr>
            </w:pPr>
            <w:r w:rsidRPr="00D965CB">
              <w:rPr>
                <w:color w:val="000000"/>
                <w:lang w:val="fr-CH"/>
              </w:rPr>
              <w:t> </w:t>
            </w:r>
          </w:p>
          <w:p w14:paraId="78392E96" w14:textId="77777777" w:rsidR="004F3A2E" w:rsidRDefault="004F3A2E" w:rsidP="00F831FB">
            <w:pPr>
              <w:pStyle w:val="lauftext"/>
              <w:rPr>
                <w:color w:val="000000"/>
                <w:lang w:val="fr-CH"/>
              </w:rPr>
            </w:pPr>
          </w:p>
          <w:p w14:paraId="2877F49F" w14:textId="77777777" w:rsidR="004F3A2E" w:rsidRDefault="004F3A2E" w:rsidP="00F831FB">
            <w:pPr>
              <w:pStyle w:val="lauftext"/>
              <w:rPr>
                <w:lang w:val="fr-CH"/>
              </w:rPr>
            </w:pPr>
          </w:p>
          <w:p w14:paraId="4DC93D95" w14:textId="77777777" w:rsidR="00233EE4" w:rsidRPr="00D965CB" w:rsidRDefault="00233EE4" w:rsidP="00F831FB">
            <w:pPr>
              <w:pStyle w:val="lauftext"/>
              <w:rPr>
                <w:lang w:val="fr-CH"/>
              </w:rPr>
            </w:pPr>
          </w:p>
          <w:p w14:paraId="7374AB2C" w14:textId="77777777" w:rsidR="00CA3A2F" w:rsidRPr="00D965CB" w:rsidRDefault="00CA3A2F" w:rsidP="00F831FB">
            <w:pPr>
              <w:pStyle w:val="lauftext"/>
              <w:rPr>
                <w:lang w:val="fr-CH"/>
              </w:rPr>
            </w:pPr>
            <w:r w:rsidRPr="00D965CB">
              <w:rPr>
                <w:color w:val="000000"/>
                <w:lang w:val="fr-CH"/>
              </w:rPr>
              <w:t> </w:t>
            </w:r>
          </w:p>
        </w:tc>
      </w:tr>
    </w:tbl>
    <w:p w14:paraId="34AA6012" w14:textId="77777777" w:rsidR="00CA3A2F" w:rsidRPr="00D965CB" w:rsidRDefault="00CA3A2F" w:rsidP="00CA3A2F">
      <w:pPr>
        <w:pStyle w:val="abstandnachtabelle"/>
      </w:pPr>
    </w:p>
    <w:p w14:paraId="69103AE5" w14:textId="77777777" w:rsidR="00AA732F" w:rsidRDefault="00AA732F" w:rsidP="00AA732F">
      <w:pPr>
        <w:pStyle w:val="lauftext"/>
        <w:rPr>
          <w:lang w:val="fr-CH"/>
        </w:rPr>
      </w:pPr>
      <w:r w:rsidRPr="006C15B9">
        <w:rPr>
          <w:lang w:val="fr-CH"/>
        </w:rPr>
        <w:t>Début                                </w:t>
      </w:r>
      <w:r>
        <w:rPr>
          <w:lang w:val="fr-CH"/>
        </w:rPr>
        <w:t xml:space="preserve"> </w:t>
      </w:r>
      <w:r w:rsidRPr="006C15B9">
        <w:rPr>
          <w:lang w:val="fr-CH"/>
        </w:rPr>
        <w:t xml:space="preserve">Durée prévue 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1"/>
        <w:gridCol w:w="7300"/>
      </w:tblGrid>
      <w:tr w:rsidR="00DD5D30" w:rsidRPr="00D965CB" w14:paraId="0120E8B6" w14:textId="77777777" w:rsidTr="004C2388">
        <w:trPr>
          <w:cantSplit/>
          <w:trHeight w:val="371"/>
        </w:trPr>
        <w:tc>
          <w:tcPr>
            <w:tcW w:w="20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1828B58B" w14:textId="77777777" w:rsidR="00DD5D30" w:rsidRPr="00D965CB" w:rsidRDefault="00DD5D30" w:rsidP="004C2388">
            <w:pPr>
              <w:pStyle w:val="textintabelle"/>
            </w:pPr>
            <w:r w:rsidRPr="00D965CB"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</w:p>
        </w:tc>
        <w:tc>
          <w:tcPr>
            <w:tcW w:w="7300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6CC949CB" w14:textId="77777777" w:rsidR="00DD5D30" w:rsidRPr="00D965CB" w:rsidRDefault="00DD5D30" w:rsidP="004C2388">
            <w:pPr>
              <w:pStyle w:val="textintabelle"/>
            </w:pPr>
            <w:r w:rsidRPr="00D965CB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</w:p>
        </w:tc>
      </w:tr>
    </w:tbl>
    <w:p w14:paraId="35851493" w14:textId="77777777" w:rsidR="00AA732F" w:rsidRPr="00AA732F" w:rsidRDefault="00AA732F" w:rsidP="00AA732F">
      <w:pPr>
        <w:pStyle w:val="abstandnachtabelle"/>
        <w:rPr>
          <w:rFonts w:eastAsia="Calibri" w:cs="Arial"/>
        </w:rPr>
      </w:pPr>
      <w:r w:rsidRPr="00011161">
        <w:rPr>
          <w:color w:val="000000"/>
        </w:rPr>
        <w:t> </w:t>
      </w:r>
    </w:p>
    <w:p w14:paraId="4D731728" w14:textId="77777777" w:rsidR="00AA732F" w:rsidRPr="006C15B9" w:rsidRDefault="00AA732F" w:rsidP="00AA732F">
      <w:pPr>
        <w:pStyle w:val="lauftext"/>
        <w:rPr>
          <w:lang w:val="fr-CH"/>
        </w:rPr>
      </w:pPr>
      <w:r w:rsidRPr="006C15B9">
        <w:rPr>
          <w:color w:val="000000"/>
          <w:lang w:val="fr-CH"/>
        </w:rPr>
        <w:t>Ampleur (fréquence et durée de la séance)</w:t>
      </w:r>
    </w:p>
    <w:tbl>
      <w:tblPr>
        <w:tblW w:w="9341" w:type="dxa"/>
        <w:tblBorders>
          <w:left w:val="single" w:sz="12" w:space="0" w:color="auto"/>
          <w:bottom w:val="single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1"/>
      </w:tblGrid>
      <w:tr w:rsidR="00AA732F" w:rsidRPr="006711E1" w14:paraId="2B47CD1C" w14:textId="77777777" w:rsidTr="00206BA5">
        <w:trPr>
          <w:trHeight w:val="369"/>
        </w:trPr>
        <w:tc>
          <w:tcPr>
            <w:tcW w:w="9341" w:type="dxa"/>
            <w:tcBorders>
              <w:bottom w:val="single" w:sz="2" w:space="0" w:color="auto"/>
            </w:tcBorders>
            <w:vAlign w:val="center"/>
            <w:hideMark/>
          </w:tcPr>
          <w:p w14:paraId="66AD52DA" w14:textId="77777777" w:rsidR="00AA732F" w:rsidRDefault="00AA732F" w:rsidP="002479FA">
            <w:pPr>
              <w:pStyle w:val="lauftext"/>
              <w:rPr>
                <w:color w:val="000000"/>
                <w:lang w:val="fr-CH"/>
              </w:rPr>
            </w:pPr>
            <w:r w:rsidRPr="006C15B9">
              <w:rPr>
                <w:color w:val="000000"/>
                <w:lang w:val="fr-CH"/>
              </w:rPr>
              <w:t> </w:t>
            </w:r>
          </w:p>
          <w:p w14:paraId="01EE702A" w14:textId="77777777" w:rsidR="00233EE4" w:rsidRDefault="00233EE4" w:rsidP="002479FA">
            <w:pPr>
              <w:pStyle w:val="lauftext"/>
              <w:rPr>
                <w:lang w:val="fr-CH"/>
              </w:rPr>
            </w:pPr>
          </w:p>
          <w:p w14:paraId="5F6FB68E" w14:textId="77777777" w:rsidR="00233EE4" w:rsidRDefault="00233EE4" w:rsidP="002479FA">
            <w:pPr>
              <w:pStyle w:val="lauftext"/>
              <w:rPr>
                <w:lang w:val="fr-CH"/>
              </w:rPr>
            </w:pPr>
          </w:p>
          <w:p w14:paraId="3DB8B984" w14:textId="77777777" w:rsidR="00233EE4" w:rsidRDefault="00233EE4" w:rsidP="002479FA">
            <w:pPr>
              <w:pStyle w:val="lauftext"/>
              <w:rPr>
                <w:lang w:val="fr-CH"/>
              </w:rPr>
            </w:pPr>
          </w:p>
          <w:p w14:paraId="534C2582" w14:textId="3C4C4F40" w:rsidR="00233EE4" w:rsidRPr="006C15B9" w:rsidRDefault="00233EE4" w:rsidP="002479FA">
            <w:pPr>
              <w:pStyle w:val="lauftext"/>
              <w:rPr>
                <w:lang w:val="fr-CH"/>
              </w:rPr>
            </w:pPr>
          </w:p>
        </w:tc>
      </w:tr>
    </w:tbl>
    <w:p w14:paraId="7C947FB0" w14:textId="77777777" w:rsidR="00AA732F" w:rsidRPr="00AA732F" w:rsidRDefault="00AA732F" w:rsidP="00AA732F">
      <w:pPr>
        <w:pStyle w:val="abstandnachtabelle"/>
        <w:rPr>
          <w:rFonts w:eastAsia="Calibri" w:cs="Arial"/>
        </w:rPr>
      </w:pPr>
      <w:r w:rsidRPr="006C15B9">
        <w:rPr>
          <w:color w:val="000000"/>
        </w:rPr>
        <w:t> </w:t>
      </w:r>
    </w:p>
    <w:p w14:paraId="67F37EF1" w14:textId="77777777" w:rsidR="00AA732F" w:rsidRPr="006C15B9" w:rsidRDefault="00AA732F" w:rsidP="00AA732F">
      <w:pPr>
        <w:pStyle w:val="lauftext"/>
        <w:rPr>
          <w:lang w:val="fr-CH"/>
        </w:rPr>
      </w:pPr>
      <w:r w:rsidRPr="006C15B9">
        <w:rPr>
          <w:lang w:val="fr-CH"/>
        </w:rPr>
        <w:t xml:space="preserve">Lieu </w:t>
      </w:r>
      <w:proofErr w:type="gramStart"/>
      <w:r w:rsidRPr="006C15B9">
        <w:rPr>
          <w:lang w:val="fr-CH"/>
        </w:rPr>
        <w:t>d’exécution:</w:t>
      </w:r>
      <w:proofErr w:type="gramEnd"/>
      <w:r w:rsidRPr="006C15B9">
        <w:rPr>
          <w:lang w:val="fr-CH"/>
        </w:rPr>
        <w:t xml:space="preserve"> où le traitement sera-t-il mis en </w:t>
      </w:r>
      <w:proofErr w:type="gramStart"/>
      <w:r w:rsidRPr="006C15B9">
        <w:rPr>
          <w:lang w:val="fr-CH"/>
        </w:rPr>
        <w:t>œuvre?</w:t>
      </w:r>
      <w:proofErr w:type="gramEnd"/>
      <w:r w:rsidRPr="006C15B9">
        <w:rPr>
          <w:lang w:val="fr-CH"/>
        </w:rPr>
        <w:t xml:space="preserve"> Traitements à domicile uniquement en cas de nécessité médicale (prière de justifier)</w:t>
      </w:r>
    </w:p>
    <w:tbl>
      <w:tblPr>
        <w:tblW w:w="93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1"/>
      </w:tblGrid>
      <w:tr w:rsidR="00AA732F" w:rsidRPr="006711E1" w14:paraId="284FCE22" w14:textId="77777777" w:rsidTr="00206BA5">
        <w:trPr>
          <w:trHeight w:val="369"/>
        </w:trPr>
        <w:tc>
          <w:tcPr>
            <w:tcW w:w="9341" w:type="dxa"/>
            <w:tcBorders>
              <w:top w:val="nil"/>
              <w:left w:val="single" w:sz="12" w:space="0" w:color="auto"/>
              <w:bottom w:val="single" w:sz="2" w:space="0" w:color="auto"/>
              <w:right w:val="nil"/>
            </w:tcBorders>
            <w:vAlign w:val="center"/>
            <w:hideMark/>
          </w:tcPr>
          <w:p w14:paraId="79B51BDF" w14:textId="77777777" w:rsidR="00AA732F" w:rsidRDefault="00AA732F" w:rsidP="002479FA">
            <w:pPr>
              <w:pStyle w:val="lauftext"/>
              <w:rPr>
                <w:color w:val="000000"/>
                <w:lang w:val="fr-CH"/>
              </w:rPr>
            </w:pPr>
            <w:r w:rsidRPr="006C15B9">
              <w:rPr>
                <w:color w:val="000000"/>
                <w:lang w:val="fr-CH"/>
              </w:rPr>
              <w:t> </w:t>
            </w:r>
          </w:p>
          <w:p w14:paraId="441B2E03" w14:textId="77777777" w:rsidR="00233EE4" w:rsidRDefault="00233EE4" w:rsidP="002479FA">
            <w:pPr>
              <w:pStyle w:val="lauftext"/>
              <w:rPr>
                <w:lang w:val="fr-CH"/>
              </w:rPr>
            </w:pPr>
          </w:p>
          <w:p w14:paraId="43A5E120" w14:textId="77777777" w:rsidR="00233EE4" w:rsidRDefault="00233EE4" w:rsidP="002479FA">
            <w:pPr>
              <w:pStyle w:val="lauftext"/>
              <w:rPr>
                <w:lang w:val="fr-CH"/>
              </w:rPr>
            </w:pPr>
          </w:p>
          <w:p w14:paraId="030F9904" w14:textId="77777777" w:rsidR="00233EE4" w:rsidRDefault="00233EE4" w:rsidP="002479FA">
            <w:pPr>
              <w:pStyle w:val="lauftext"/>
              <w:rPr>
                <w:lang w:val="fr-CH"/>
              </w:rPr>
            </w:pPr>
          </w:p>
          <w:p w14:paraId="0359D512" w14:textId="72B1C33C" w:rsidR="00233EE4" w:rsidRPr="006C15B9" w:rsidRDefault="00233EE4" w:rsidP="002479FA">
            <w:pPr>
              <w:pStyle w:val="lauftext"/>
              <w:rPr>
                <w:lang w:val="fr-CH"/>
              </w:rPr>
            </w:pPr>
          </w:p>
        </w:tc>
      </w:tr>
    </w:tbl>
    <w:p w14:paraId="7D3DA44D" w14:textId="77777777" w:rsidR="00CA3A2F" w:rsidRPr="00AA732F" w:rsidRDefault="00CA3A2F" w:rsidP="00CA3A2F">
      <w:pPr>
        <w:pStyle w:val="abstandnachtabelle"/>
        <w:rPr>
          <w:rFonts w:eastAsia="Calibri" w:cs="Arial"/>
        </w:rPr>
      </w:pPr>
    </w:p>
    <w:p w14:paraId="18A3C9D7" w14:textId="77777777" w:rsidR="00AA732F" w:rsidRPr="00AA732F" w:rsidRDefault="00AA732F" w:rsidP="00AA732F">
      <w:pPr>
        <w:pStyle w:val="lauftext"/>
        <w:rPr>
          <w:rFonts w:ascii="Calibri" w:eastAsia="Calibri" w:hAnsi="Calibri" w:cs="Calibri"/>
          <w:lang w:val="fr-CH"/>
        </w:rPr>
      </w:pPr>
      <w:r w:rsidRPr="006C15B9">
        <w:rPr>
          <w:lang w:val="fr-CH"/>
        </w:rPr>
        <w:t xml:space="preserve">Quel est l’objectif de la </w:t>
      </w:r>
      <w:proofErr w:type="gramStart"/>
      <w:r w:rsidRPr="006C15B9">
        <w:rPr>
          <w:lang w:val="fr-CH"/>
        </w:rPr>
        <w:t>thérapie?</w:t>
      </w:r>
      <w:proofErr w:type="gramEnd"/>
      <w:r w:rsidRPr="00D965CB">
        <w:rPr>
          <w:lang w:val="fr-CH"/>
        </w:rPr>
        <w:t xml:space="preserve"> </w:t>
      </w:r>
    </w:p>
    <w:tbl>
      <w:tblPr>
        <w:tblW w:w="93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1"/>
      </w:tblGrid>
      <w:tr w:rsidR="00AA732F" w:rsidRPr="007D29BB" w14:paraId="6C08F7D1" w14:textId="77777777" w:rsidTr="00206BA5">
        <w:trPr>
          <w:trHeight w:val="369"/>
        </w:trPr>
        <w:tc>
          <w:tcPr>
            <w:tcW w:w="9341" w:type="dxa"/>
            <w:tcBorders>
              <w:top w:val="nil"/>
              <w:left w:val="single" w:sz="12" w:space="0" w:color="auto"/>
              <w:bottom w:val="single" w:sz="2" w:space="0" w:color="auto"/>
              <w:right w:val="nil"/>
            </w:tcBorders>
            <w:vAlign w:val="center"/>
            <w:hideMark/>
          </w:tcPr>
          <w:p w14:paraId="5E830EA0" w14:textId="77777777" w:rsidR="00AA732F" w:rsidRPr="00D965CB" w:rsidRDefault="00AA732F" w:rsidP="002479FA">
            <w:pPr>
              <w:pStyle w:val="lauftext"/>
              <w:rPr>
                <w:rFonts w:ascii="Times New Roman" w:hAnsi="Times New Roman"/>
                <w:sz w:val="20"/>
                <w:szCs w:val="20"/>
                <w:lang w:val="fr-CH"/>
              </w:rPr>
            </w:pPr>
            <w:r w:rsidRPr="00D965CB">
              <w:rPr>
                <w:color w:val="000000"/>
                <w:lang w:val="fr-CH"/>
              </w:rPr>
              <w:t> </w:t>
            </w:r>
          </w:p>
          <w:p w14:paraId="64D501F0" w14:textId="77777777" w:rsidR="00AA732F" w:rsidRDefault="00AA732F" w:rsidP="002479FA">
            <w:pPr>
              <w:pStyle w:val="lauftext"/>
              <w:rPr>
                <w:color w:val="000000"/>
                <w:lang w:val="fr-CH"/>
              </w:rPr>
            </w:pPr>
            <w:r w:rsidRPr="00D965CB">
              <w:rPr>
                <w:color w:val="000000"/>
                <w:lang w:val="fr-CH"/>
              </w:rPr>
              <w:t> </w:t>
            </w:r>
          </w:p>
          <w:p w14:paraId="7D023C4B" w14:textId="77777777" w:rsidR="00233EE4" w:rsidRDefault="00233EE4" w:rsidP="002479FA">
            <w:pPr>
              <w:pStyle w:val="lauftext"/>
              <w:rPr>
                <w:color w:val="000000"/>
                <w:lang w:val="fr-CH"/>
              </w:rPr>
            </w:pPr>
          </w:p>
          <w:p w14:paraId="72D9A51E" w14:textId="77777777" w:rsidR="004F3A2E" w:rsidRDefault="004F3A2E" w:rsidP="002479FA">
            <w:pPr>
              <w:pStyle w:val="lauftext"/>
              <w:rPr>
                <w:color w:val="000000"/>
                <w:lang w:val="fr-CH"/>
              </w:rPr>
            </w:pPr>
          </w:p>
          <w:p w14:paraId="41C49C82" w14:textId="77777777" w:rsidR="004F3A2E" w:rsidRPr="00D965CB" w:rsidRDefault="004F3A2E" w:rsidP="002479FA">
            <w:pPr>
              <w:pStyle w:val="lauftext"/>
              <w:rPr>
                <w:lang w:val="fr-CH"/>
              </w:rPr>
            </w:pPr>
          </w:p>
          <w:p w14:paraId="5AB85104" w14:textId="77777777" w:rsidR="00AA732F" w:rsidRPr="00D965CB" w:rsidRDefault="00AA732F" w:rsidP="002479FA">
            <w:pPr>
              <w:pStyle w:val="lauftext"/>
              <w:rPr>
                <w:lang w:val="fr-CH"/>
              </w:rPr>
            </w:pPr>
            <w:r w:rsidRPr="00D965CB">
              <w:rPr>
                <w:color w:val="000000"/>
                <w:lang w:val="fr-CH"/>
              </w:rPr>
              <w:t> </w:t>
            </w:r>
          </w:p>
        </w:tc>
      </w:tr>
    </w:tbl>
    <w:p w14:paraId="6FA1DBD1" w14:textId="77777777" w:rsidR="00B34FFC" w:rsidRDefault="00B34FFC" w:rsidP="00312A12">
      <w:pPr>
        <w:pStyle w:val="titelschwarzmitabstand"/>
        <w:spacing w:before="240"/>
      </w:pPr>
    </w:p>
    <w:p w14:paraId="475A4BC0" w14:textId="7D0CD059" w:rsidR="00AA732F" w:rsidRPr="00D965CB" w:rsidRDefault="00AA732F" w:rsidP="00CA3A2F">
      <w:pPr>
        <w:pStyle w:val="titelschwarzmitabstand"/>
        <w:spacing w:before="360"/>
      </w:pPr>
      <w:r w:rsidRPr="00D965CB">
        <w:t>2.</w:t>
      </w:r>
      <w:r w:rsidRPr="00D965CB">
        <w:tab/>
        <w:t>Indications médicales</w:t>
      </w:r>
    </w:p>
    <w:p w14:paraId="6E18E0FC" w14:textId="77777777" w:rsidR="00AA732F" w:rsidRDefault="00AA732F" w:rsidP="00AA732F">
      <w:pPr>
        <w:pStyle w:val="titelrotmitabstand"/>
        <w:rPr>
          <w:color w:val="000000"/>
        </w:rPr>
      </w:pPr>
      <w:r>
        <w:rPr>
          <w:color w:val="000000"/>
        </w:rPr>
        <w:t>2.1</w:t>
      </w:r>
    </w:p>
    <w:p w14:paraId="4B7C1463" w14:textId="77777777" w:rsidR="00AA732F" w:rsidRPr="00D965CB" w:rsidRDefault="00AA732F" w:rsidP="00AA732F">
      <w:pPr>
        <w:pStyle w:val="lauftext"/>
        <w:rPr>
          <w:lang w:val="fr-CH"/>
        </w:rPr>
      </w:pPr>
      <w:r>
        <w:rPr>
          <w:lang w:val="fr-CH"/>
        </w:rPr>
        <w:t>Traitement du</w:t>
      </w:r>
      <w:r w:rsidRPr="00D965CB">
        <w:rPr>
          <w:lang w:val="fr-CH"/>
        </w:rPr>
        <w:tab/>
      </w:r>
      <w:r>
        <w:rPr>
          <w:lang w:val="fr-CH"/>
        </w:rPr>
        <w:t>jusqu’au</w:t>
      </w:r>
      <w:r w:rsidRPr="00D965CB">
        <w:rPr>
          <w:lang w:val="fr-CH"/>
        </w:rPr>
        <w:t xml:space="preserve"> 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1"/>
        <w:gridCol w:w="7300"/>
      </w:tblGrid>
      <w:tr w:rsidR="00AA732F" w:rsidRPr="00D965CB" w14:paraId="7B3888B6" w14:textId="77777777" w:rsidTr="002479FA">
        <w:trPr>
          <w:cantSplit/>
          <w:trHeight w:val="371"/>
        </w:trPr>
        <w:tc>
          <w:tcPr>
            <w:tcW w:w="20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72270915" w14:textId="77777777" w:rsidR="00AA732F" w:rsidRPr="00D965CB" w:rsidRDefault="00AA732F" w:rsidP="002479FA">
            <w:pPr>
              <w:pStyle w:val="textintabelle"/>
            </w:pPr>
            <w:r w:rsidRPr="00D965CB"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9" w:name="Text54"/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  <w:bookmarkEnd w:id="9"/>
          </w:p>
        </w:tc>
        <w:tc>
          <w:tcPr>
            <w:tcW w:w="7300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5E9452C7" w14:textId="77777777" w:rsidR="00AA732F" w:rsidRPr="00D965CB" w:rsidRDefault="00AA732F" w:rsidP="002479FA">
            <w:pPr>
              <w:pStyle w:val="textintabelle"/>
            </w:pPr>
            <w:r w:rsidRPr="00D965CB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10" w:name="Text55"/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  <w:bookmarkEnd w:id="10"/>
          </w:p>
        </w:tc>
      </w:tr>
    </w:tbl>
    <w:p w14:paraId="42E1A7F3" w14:textId="77777777" w:rsidR="00AA732F" w:rsidRDefault="00AA732F" w:rsidP="00113FD4">
      <w:pPr>
        <w:pStyle w:val="titelrotmitabstand"/>
        <w:spacing w:before="180"/>
        <w:rPr>
          <w:color w:val="000000"/>
        </w:rPr>
      </w:pPr>
      <w:r>
        <w:rPr>
          <w:color w:val="000000"/>
        </w:rPr>
        <w:t>2.2</w:t>
      </w:r>
    </w:p>
    <w:p w14:paraId="65F4FC9A" w14:textId="6C4F3845" w:rsidR="00AA732F" w:rsidRPr="00D965CB" w:rsidRDefault="00B34FFC" w:rsidP="00AA732F">
      <w:pPr>
        <w:pStyle w:val="lauftext"/>
        <w:rPr>
          <w:lang w:val="fr-CH"/>
        </w:rPr>
      </w:pPr>
      <w:r w:rsidRPr="00B34FFC">
        <w:rPr>
          <w:lang w:val="fr-CH"/>
        </w:rPr>
        <w:t>Dernier examen / consultation du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AA732F" w:rsidRPr="00D965CB" w14:paraId="3E91E5C0" w14:textId="77777777" w:rsidTr="002479FA">
        <w:trPr>
          <w:trHeight w:val="369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38CF17A9" w14:textId="77777777" w:rsidR="00AA732F" w:rsidRDefault="00AA732F" w:rsidP="002479FA">
            <w:pPr>
              <w:pStyle w:val="textintabelle"/>
            </w:pPr>
            <w:r w:rsidRPr="00D965CB"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bookmarkStart w:id="11" w:name="Text158"/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  <w:bookmarkEnd w:id="11"/>
          </w:p>
          <w:p w14:paraId="4A3BF736" w14:textId="77777777" w:rsidR="00233EE4" w:rsidRDefault="00233EE4" w:rsidP="002479FA">
            <w:pPr>
              <w:pStyle w:val="textintabelle"/>
            </w:pPr>
          </w:p>
          <w:p w14:paraId="028B8C4C" w14:textId="77777777" w:rsidR="00233EE4" w:rsidRPr="00D965CB" w:rsidRDefault="00233EE4" w:rsidP="002479FA">
            <w:pPr>
              <w:pStyle w:val="textintabelle"/>
            </w:pPr>
          </w:p>
        </w:tc>
      </w:tr>
    </w:tbl>
    <w:p w14:paraId="10A7EC57" w14:textId="77777777" w:rsidR="00FD0E42" w:rsidRDefault="00FD0E42" w:rsidP="00113FD4">
      <w:pPr>
        <w:pStyle w:val="titelrotmitabstand"/>
        <w:numPr>
          <w:ilvl w:val="0"/>
          <w:numId w:val="0"/>
        </w:numPr>
        <w:spacing w:before="0" w:line="100" w:lineRule="exact"/>
        <w:rPr>
          <w:color w:val="000000"/>
        </w:rPr>
        <w:sectPr w:rsidR="00FD0E42" w:rsidSect="00312A12">
          <w:footerReference w:type="default" r:id="rId16"/>
          <w:pgSz w:w="11906" w:h="16838" w:code="9"/>
          <w:pgMar w:top="567" w:right="851" w:bottom="926" w:left="1701" w:header="0" w:footer="533" w:gutter="0"/>
          <w:pgNumType w:start="0"/>
          <w:cols w:space="708"/>
          <w:docGrid w:linePitch="360"/>
        </w:sectPr>
      </w:pPr>
    </w:p>
    <w:p w14:paraId="572C30B3" w14:textId="77777777" w:rsidR="00233EE4" w:rsidRDefault="00233EE4" w:rsidP="00113FD4">
      <w:pPr>
        <w:pStyle w:val="titelrotmitabstand"/>
        <w:numPr>
          <w:ilvl w:val="0"/>
          <w:numId w:val="0"/>
        </w:numPr>
        <w:spacing w:before="0" w:line="100" w:lineRule="exact"/>
        <w:rPr>
          <w:color w:val="000000"/>
        </w:rPr>
      </w:pPr>
    </w:p>
    <w:p w14:paraId="6E49956B" w14:textId="77777777" w:rsidR="005F1047" w:rsidRDefault="005F1047" w:rsidP="005F1047">
      <w:pPr>
        <w:pStyle w:val="titelrotmitabstand"/>
        <w:rPr>
          <w:color w:val="000000"/>
        </w:rPr>
      </w:pPr>
      <w:r>
        <w:rPr>
          <w:color w:val="000000"/>
        </w:rPr>
        <w:t>2.3</w:t>
      </w:r>
    </w:p>
    <w:p w14:paraId="17F629ED" w14:textId="77777777" w:rsidR="005F1047" w:rsidRPr="00264F83" w:rsidRDefault="005F1047" w:rsidP="005F1047">
      <w:r w:rsidRPr="00264F83">
        <w:t>Anamnèse (déroulement chronologique, thé</w:t>
      </w:r>
      <w:r>
        <w:t>rapie à ce jour</w:t>
      </w:r>
      <w:r w:rsidRPr="00264F83">
        <w:t xml:space="preserve">, </w:t>
      </w:r>
      <w:r>
        <w:t>symptômes actuels</w:t>
      </w:r>
      <w:r w:rsidRPr="00264F83">
        <w:t xml:space="preserve">) 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5F1047" w:rsidRPr="00D965CB" w14:paraId="49CEA8E2" w14:textId="77777777" w:rsidTr="004C2388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59B32CE8" w14:textId="77777777" w:rsidR="005F1047" w:rsidRPr="00D965CB" w:rsidRDefault="005F1047" w:rsidP="004C2388">
            <w:pPr>
              <w:pStyle w:val="textintabelle"/>
            </w:pPr>
            <w:r w:rsidRPr="00D965CB"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2" w:name="Text25"/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  <w:bookmarkEnd w:id="12"/>
          </w:p>
        </w:tc>
      </w:tr>
    </w:tbl>
    <w:p w14:paraId="53AC627A" w14:textId="77777777" w:rsidR="00AA732F" w:rsidRDefault="00AA732F" w:rsidP="005F1047">
      <w:pPr>
        <w:pStyle w:val="titelrotmitabstand"/>
        <w:spacing w:before="180"/>
        <w:rPr>
          <w:color w:val="000000"/>
        </w:rPr>
      </w:pPr>
      <w:r>
        <w:rPr>
          <w:color w:val="000000"/>
        </w:rPr>
        <w:t>2.4</w:t>
      </w:r>
    </w:p>
    <w:p w14:paraId="174AC980" w14:textId="79FB2943" w:rsidR="00AA732F" w:rsidRPr="00D965CB" w:rsidRDefault="00B34FFC" w:rsidP="00AA732F">
      <w:pPr>
        <w:pStyle w:val="lauftext"/>
        <w:rPr>
          <w:lang w:val="fr-CH"/>
        </w:rPr>
      </w:pPr>
      <w:r w:rsidRPr="00B34FFC">
        <w:rPr>
          <w:lang w:val="fr-CH"/>
        </w:rPr>
        <w:t>Constat médical objectif (somatique / psychique)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AA732F" w:rsidRPr="00D965CB" w14:paraId="28F92E9B" w14:textId="77777777" w:rsidTr="002479FA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B20EB8C" w14:textId="77777777" w:rsidR="00AA732F" w:rsidRPr="00D965CB" w:rsidRDefault="00AA732F" w:rsidP="002479FA">
            <w:pPr>
              <w:pStyle w:val="textintabelle"/>
            </w:pPr>
            <w:r w:rsidRPr="00D965CB"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3" w:name="Text31"/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  <w:bookmarkEnd w:id="13"/>
          </w:p>
        </w:tc>
      </w:tr>
    </w:tbl>
    <w:p w14:paraId="7A7DB47D" w14:textId="77777777" w:rsidR="00AA732F" w:rsidRPr="00D965CB" w:rsidRDefault="00AA732F" w:rsidP="00AA732F">
      <w:pPr>
        <w:pStyle w:val="abstandnachtabelle"/>
      </w:pPr>
    </w:p>
    <w:p w14:paraId="43822ADA" w14:textId="77777777" w:rsidR="00AA732F" w:rsidRDefault="00AA732F" w:rsidP="005F1047">
      <w:pPr>
        <w:pStyle w:val="titelrotmitabstand"/>
        <w:spacing w:before="180"/>
        <w:rPr>
          <w:color w:val="000000"/>
        </w:rPr>
      </w:pPr>
      <w:r>
        <w:rPr>
          <w:color w:val="000000"/>
        </w:rPr>
        <w:t>2.5</w:t>
      </w:r>
    </w:p>
    <w:p w14:paraId="73B2C861" w14:textId="18AEDE58" w:rsidR="00AA732F" w:rsidRPr="00D965CB" w:rsidRDefault="00B34FFC" w:rsidP="00AA732F">
      <w:pPr>
        <w:pStyle w:val="lauftext"/>
        <w:rPr>
          <w:lang w:val="fr-CH"/>
        </w:rPr>
      </w:pPr>
      <w:r w:rsidRPr="00B34FFC">
        <w:rPr>
          <w:lang w:val="fr-CH"/>
        </w:rPr>
        <w:t>Examens réalisés ou prévus par des médecins spécialistes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AA732F" w:rsidRPr="00D965CB" w14:paraId="17CEE9FA" w14:textId="77777777" w:rsidTr="002479FA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CBE339D" w14:textId="77777777" w:rsidR="00AA732F" w:rsidRPr="00D965CB" w:rsidRDefault="00AA732F" w:rsidP="002479FA">
            <w:pPr>
              <w:pStyle w:val="textintabelle"/>
            </w:pPr>
            <w:r w:rsidRPr="00D965CB"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</w:p>
        </w:tc>
      </w:tr>
    </w:tbl>
    <w:p w14:paraId="77F2CA6C" w14:textId="77777777" w:rsidR="00AA732F" w:rsidRPr="00D965CB" w:rsidRDefault="00AA732F" w:rsidP="00AA732F">
      <w:pPr>
        <w:pStyle w:val="abstandnachtabelle"/>
      </w:pPr>
    </w:p>
    <w:p w14:paraId="6CC37B67" w14:textId="77777777" w:rsidR="00AA732F" w:rsidRPr="00D965CB" w:rsidRDefault="00AA732F" w:rsidP="005F1047">
      <w:pPr>
        <w:pStyle w:val="titelschwarzmitabstand"/>
        <w:keepNext/>
        <w:keepLines/>
        <w:spacing w:before="360" w:after="80"/>
      </w:pPr>
      <w:r w:rsidRPr="00D965CB">
        <w:t>3.</w:t>
      </w:r>
      <w:r w:rsidRPr="00D965CB">
        <w:tab/>
        <w:t>Signature</w:t>
      </w:r>
    </w:p>
    <w:p w14:paraId="2261FE07" w14:textId="77777777" w:rsidR="00AA732F" w:rsidRPr="00D965CB" w:rsidRDefault="00AA732F" w:rsidP="00AA732F">
      <w:pPr>
        <w:keepNext/>
        <w:keepLines/>
      </w:pPr>
      <w:r>
        <w:t>Prénom</w:t>
      </w:r>
      <w:r w:rsidRPr="00D965CB">
        <w:t xml:space="preserve">, </w:t>
      </w:r>
      <w:r>
        <w:t>nom</w:t>
      </w:r>
      <w:r w:rsidRPr="00D965CB">
        <w:t xml:space="preserve">, </w:t>
      </w:r>
      <w:r>
        <w:t>date</w:t>
      </w:r>
      <w:r w:rsidRPr="00D965CB">
        <w:t xml:space="preserve"> </w:t>
      </w:r>
      <w:r>
        <w:t>et</w:t>
      </w:r>
      <w:r w:rsidRPr="00D965CB">
        <w:t xml:space="preserve"> </w:t>
      </w:r>
      <w:r>
        <w:t>s</w:t>
      </w:r>
      <w:r w:rsidRPr="00D965CB">
        <w:t>ignature d</w:t>
      </w:r>
      <w:r>
        <w:t>u médecin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AA732F" w:rsidRPr="00D965CB" w14:paraId="57750C46" w14:textId="77777777" w:rsidTr="005F1047">
        <w:trPr>
          <w:trHeight w:val="1418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45B23B1" w14:textId="77777777" w:rsidR="00AA732F" w:rsidRPr="00D965CB" w:rsidRDefault="00AA732F" w:rsidP="002479FA">
            <w:pPr>
              <w:pStyle w:val="textintabelle"/>
              <w:keepNext/>
              <w:keepLines/>
            </w:pPr>
            <w:r w:rsidRPr="00D965CB"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</w:p>
        </w:tc>
      </w:tr>
    </w:tbl>
    <w:p w14:paraId="4064C481" w14:textId="77777777" w:rsidR="00AA732F" w:rsidRPr="00D965CB" w:rsidRDefault="00AA732F" w:rsidP="00AA732F">
      <w:pPr>
        <w:pStyle w:val="abstandnachtabelle"/>
        <w:keepNext/>
        <w:keepLines/>
        <w:rPr>
          <w:color w:val="auto"/>
        </w:rPr>
      </w:pPr>
    </w:p>
    <w:p w14:paraId="74D351FE" w14:textId="77777777" w:rsidR="00AA732F" w:rsidRPr="00D965CB" w:rsidRDefault="00AA732F" w:rsidP="00AA732F">
      <w:pPr>
        <w:keepNext/>
        <w:keepLines/>
      </w:pPr>
      <w:r>
        <w:t>Adresse exacte</w:t>
      </w:r>
      <w:r w:rsidRPr="00D965CB">
        <w:t xml:space="preserve"> (</w:t>
      </w:r>
      <w:r>
        <w:t>cabinet médical</w:t>
      </w:r>
      <w:r w:rsidRPr="00D965CB">
        <w:t>/</w:t>
      </w:r>
      <w:r>
        <w:t>division</w:t>
      </w:r>
      <w:r w:rsidRPr="00D965CB">
        <w:t>)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AA732F" w:rsidRPr="00D965CB" w14:paraId="38A1B2A9" w14:textId="77777777" w:rsidTr="002479FA">
        <w:trPr>
          <w:trHeight w:val="369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69FD61E6" w14:textId="77777777" w:rsidR="00AA732F" w:rsidRPr="00D965CB" w:rsidRDefault="00AA732F" w:rsidP="002479FA">
            <w:pPr>
              <w:pStyle w:val="textintabelle"/>
              <w:keepNext/>
              <w:keepLines/>
            </w:pPr>
            <w:r w:rsidRPr="00D965CB"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</w:p>
        </w:tc>
      </w:tr>
    </w:tbl>
    <w:p w14:paraId="2E4FCBC5" w14:textId="77777777" w:rsidR="00AA732F" w:rsidRPr="00D965CB" w:rsidRDefault="00AA732F" w:rsidP="00AA732F">
      <w:pPr>
        <w:pStyle w:val="abstandnachtabelle"/>
      </w:pPr>
    </w:p>
    <w:p w14:paraId="46491E41" w14:textId="77777777" w:rsidR="00AA732F" w:rsidRPr="00D965CB" w:rsidRDefault="00AA732F" w:rsidP="005F1047">
      <w:pPr>
        <w:pStyle w:val="titelschwarzmitabstand"/>
        <w:spacing w:before="360" w:after="80"/>
      </w:pPr>
      <w:r w:rsidRPr="00D965CB">
        <w:t>4.</w:t>
      </w:r>
      <w:r w:rsidRPr="00D965CB">
        <w:tab/>
        <w:t>Annexes</w:t>
      </w:r>
    </w:p>
    <w:p w14:paraId="3AFF4482" w14:textId="77777777" w:rsidR="00B34FFC" w:rsidRPr="00D001EA" w:rsidRDefault="00B34FFC" w:rsidP="00B34FFC">
      <w:pPr>
        <w:pStyle w:val="lauftextfettChar"/>
        <w:rPr>
          <w:b w:val="0"/>
          <w:bCs/>
        </w:rPr>
      </w:pPr>
      <w:r w:rsidRPr="00D001EA">
        <w:rPr>
          <w:b w:val="0"/>
          <w:bCs/>
        </w:rPr>
        <w:t>Nous vous prions de joindre des copies des rapports des hôpitaux et des médecins spécialistes à l’intention de notre service médical, ou de les désigner avec précision afin que nous puissions les exiger nous-mêmes.</w:t>
      </w:r>
    </w:p>
    <w:p w14:paraId="7E1A8DB5" w14:textId="6DF41221" w:rsidR="00AA732F" w:rsidRPr="00D001EA" w:rsidRDefault="00B34FFC" w:rsidP="00B34FFC">
      <w:pPr>
        <w:pStyle w:val="lauftextfettChar"/>
        <w:rPr>
          <w:b w:val="0"/>
          <w:bCs/>
        </w:rPr>
      </w:pPr>
      <w:r w:rsidRPr="00D001EA">
        <w:rPr>
          <w:b w:val="0"/>
          <w:bCs/>
        </w:rPr>
        <w:t>Après consultation, les rapports originaux vous seront retournés.</w:t>
      </w:r>
    </w:p>
    <w:p w14:paraId="5BBB60BF" w14:textId="77777777" w:rsidR="00AA732F" w:rsidRPr="000D5DB6" w:rsidRDefault="00AA732F" w:rsidP="00AA732F">
      <w:pPr>
        <w:pStyle w:val="abstandnachtabelle"/>
      </w:pP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AA732F" w:rsidRPr="00D965CB" w14:paraId="21032ABD" w14:textId="77777777" w:rsidTr="002479FA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3E7B734D" w14:textId="77777777" w:rsidR="00AA732F" w:rsidRPr="00D965CB" w:rsidRDefault="00AA732F" w:rsidP="002479FA">
            <w:pPr>
              <w:pStyle w:val="textintabelle"/>
            </w:pPr>
            <w:r w:rsidRPr="00D965CB"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</w:p>
        </w:tc>
      </w:tr>
    </w:tbl>
    <w:p w14:paraId="118B5F5E" w14:textId="77777777" w:rsidR="00AA732F" w:rsidRPr="00D965CB" w:rsidRDefault="00AA732F" w:rsidP="00AA732F">
      <w:pPr>
        <w:pStyle w:val="abstandnachtabelle"/>
      </w:pPr>
    </w:p>
    <w:sectPr w:rsidR="00AA732F" w:rsidRPr="00D965CB" w:rsidSect="00312A12">
      <w:footerReference w:type="default" r:id="rId17"/>
      <w:pgSz w:w="11906" w:h="16838" w:code="9"/>
      <w:pgMar w:top="567" w:right="851" w:bottom="926" w:left="1701" w:header="0" w:footer="533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BA5D6" w14:textId="77777777" w:rsidR="00B27556" w:rsidRDefault="00B27556">
      <w:r>
        <w:separator/>
      </w:r>
    </w:p>
  </w:endnote>
  <w:endnote w:type="continuationSeparator" w:id="0">
    <w:p w14:paraId="01BAD8BB" w14:textId="77777777" w:rsidR="00B27556" w:rsidRDefault="00B27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IN-Bold">
    <w:altName w:val="Arial Narrow"/>
    <w:panose1 w:val="020B0604020202020204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VARoti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35054" w14:textId="07942CBE" w:rsidR="00FD65E6" w:rsidRPr="00E80FB2" w:rsidRDefault="00E80FB2" w:rsidP="00E80FB2">
    <w:pPr>
      <w:pStyle w:val="Fuzeile"/>
    </w:pPr>
    <w:r w:rsidRPr="00E8357A">
      <w:t xml:space="preserve">Page </w:t>
    </w:r>
    <w:r>
      <w:t>1</w:t>
    </w:r>
    <w:r w:rsidRPr="00E8357A">
      <w:t xml:space="preserve"> sur 3</w:t>
    </w:r>
    <w:r>
      <w:t xml:space="preserve">, </w:t>
    </w:r>
    <w:r w:rsidRPr="00E8357A">
      <w:t>Assurance-invalidité</w:t>
    </w:r>
    <w:r>
      <w:t xml:space="preserve"> </w:t>
    </w:r>
    <w:r w:rsidRPr="00E8357A">
      <w:t>rapport médical</w:t>
    </w:r>
    <w:r>
      <w:t xml:space="preserve"> </w:t>
    </w:r>
    <w:r w:rsidRPr="00E8357A">
      <w:t>enfants et adolescents mineurs</w:t>
    </w:r>
    <w:r>
      <w:t xml:space="preserve"> </w:t>
    </w:r>
    <w:r w:rsidRPr="00E8357A">
      <w:t>002.003, F, 0</w:t>
    </w:r>
    <w:r w:rsidR="00CA3A2F">
      <w:t>1</w:t>
    </w:r>
    <w:r w:rsidRPr="00E8357A">
      <w:t>/202</w:t>
    </w:r>
    <w:r w:rsidR="00CA3A2F">
      <w:t>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B389A" w14:textId="7A9CA47A" w:rsidR="00FD0A7C" w:rsidRPr="007A65E3" w:rsidRDefault="007A65E3" w:rsidP="007A65E3">
    <w:pPr>
      <w:pStyle w:val="fusszeileseite1"/>
    </w:pPr>
    <w:r w:rsidRPr="0064498B">
      <w:rPr>
        <w:rFonts w:cs="Arial"/>
        <w:lang w:eastAsia="de-CH"/>
      </w:rPr>
      <w:t xml:space="preserve">Page </w:t>
    </w:r>
    <w:r w:rsidR="00312A12">
      <w:rPr>
        <w:rFonts w:cs="Arial"/>
        <w:lang w:eastAsia="de-CH"/>
      </w:rPr>
      <w:t>1</w:t>
    </w:r>
    <w:r w:rsidRPr="0064498B">
      <w:rPr>
        <w:rFonts w:cs="Arial"/>
        <w:lang w:eastAsia="de-CH"/>
      </w:rPr>
      <w:t xml:space="preserve"> sur 2</w:t>
    </w:r>
    <w:r w:rsidRPr="0064498B">
      <w:rPr>
        <w:rFonts w:ascii="Times New Roman" w:hAnsi="Times New Roman"/>
        <w:lang w:eastAsia="de-CH"/>
      </w:rPr>
      <w:t xml:space="preserve">, </w:t>
    </w:r>
    <w:r w:rsidRPr="00006E76">
      <w:t xml:space="preserve">Assurance-invalidité, rapport </w:t>
    </w:r>
    <w:proofErr w:type="spellStart"/>
    <w:r w:rsidRPr="00006E76">
      <w:t>mé</w:t>
    </w:r>
    <w:r>
      <w:t>dical_alloc</w:t>
    </w:r>
    <w:proofErr w:type="spellEnd"/>
    <w:r>
      <w:t xml:space="preserve">. </w:t>
    </w:r>
    <w:proofErr w:type="gramStart"/>
    <w:r>
      <w:t>pour</w:t>
    </w:r>
    <w:proofErr w:type="gramEnd"/>
    <w:r>
      <w:t xml:space="preserve"> impotent AVS</w:t>
    </w:r>
    <w:r w:rsidRPr="00006E76">
      <w:t xml:space="preserve">, </w:t>
    </w:r>
    <w:r>
      <w:t>002.009</w:t>
    </w:r>
    <w:r w:rsidRPr="00006E76">
      <w:t xml:space="preserve">, </w:t>
    </w:r>
    <w:r>
      <w:t>F</w:t>
    </w:r>
    <w:r w:rsidRPr="00006E76">
      <w:t>, 07/2022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9112E" w14:textId="2DC96FB3" w:rsidR="00FD0A7C" w:rsidRPr="00057912" w:rsidRDefault="00057912" w:rsidP="00057912">
    <w:pPr>
      <w:pStyle w:val="fusszeileseite1"/>
    </w:pPr>
    <w:r w:rsidRPr="004B2EDC">
      <w:t>Assurance-inva</w:t>
    </w:r>
    <w:r>
      <w:t>l</w:t>
    </w:r>
    <w:r w:rsidRPr="004B2EDC">
      <w:t xml:space="preserve">idité, </w:t>
    </w:r>
    <w:r w:rsidR="00E07D37">
      <w:t xml:space="preserve">rapport </w:t>
    </w:r>
    <w:r w:rsidR="00E07D37" w:rsidRPr="00E07D37">
      <w:t xml:space="preserve">médical – </w:t>
    </w:r>
    <w:r w:rsidR="0007298A">
      <w:t>r</w:t>
    </w:r>
    <w:r w:rsidR="00E07D37" w:rsidRPr="00E07D37">
      <w:t>éinsertion professionnelle pour assurés mineurs et jeunes adultes</w:t>
    </w:r>
    <w:r>
      <w:t xml:space="preserve"> </w:t>
    </w:r>
    <w:r w:rsidR="00E07D37">
      <w:t>002.012</w:t>
    </w:r>
    <w:r w:rsidRPr="004B2EDC">
      <w:t xml:space="preserve">, </w:t>
    </w:r>
    <w:r>
      <w:t>F</w:t>
    </w:r>
    <w:r w:rsidRPr="004B2EDC">
      <w:t xml:space="preserve">, </w:t>
    </w:r>
    <w:r w:rsidR="003A3EA7">
      <w:t>0</w:t>
    </w:r>
    <w:r w:rsidR="00E07D37">
      <w:t>3</w:t>
    </w:r>
    <w:r w:rsidR="003A3EA7">
      <w:t>/202</w:t>
    </w:r>
    <w:r w:rsidR="00FB2323">
      <w:t>6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90E10" w14:textId="536F1C45" w:rsidR="0064498B" w:rsidRPr="00E80FB2" w:rsidRDefault="0064498B" w:rsidP="00E80FB2">
    <w:pPr>
      <w:pStyle w:val="Fuzeile"/>
    </w:pPr>
    <w:r w:rsidRPr="00E8357A">
      <w:t xml:space="preserve">Page </w:t>
    </w:r>
    <w:r w:rsidR="00312A12">
      <w:t>1</w:t>
    </w:r>
    <w:r w:rsidRPr="00E8357A">
      <w:t xml:space="preserve"> sur 3</w:t>
    </w:r>
    <w:r>
      <w:t xml:space="preserve">, </w:t>
    </w:r>
    <w:r w:rsidR="00E07D37" w:rsidRPr="00E07D37">
      <w:t>rapport médical – Réinsertion professionnelle pour assurés mineurs et jeunes adultes 002.012, F, 03/2026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C9735" w14:textId="56CA9E5D" w:rsidR="00312A12" w:rsidRPr="007A65E3" w:rsidRDefault="00312A12" w:rsidP="007A65E3">
    <w:pPr>
      <w:pStyle w:val="fusszeileseite1"/>
    </w:pPr>
    <w:r w:rsidRPr="0064498B">
      <w:rPr>
        <w:rFonts w:cs="Arial"/>
        <w:lang w:eastAsia="de-CH"/>
      </w:rPr>
      <w:t xml:space="preserve">Page </w:t>
    </w:r>
    <w:r w:rsidR="00FD0E42">
      <w:rPr>
        <w:rFonts w:cs="Arial"/>
        <w:lang w:eastAsia="de-CH"/>
      </w:rPr>
      <w:t>1</w:t>
    </w:r>
    <w:r w:rsidRPr="0064498B">
      <w:rPr>
        <w:rFonts w:cs="Arial"/>
        <w:lang w:eastAsia="de-CH"/>
      </w:rPr>
      <w:t xml:space="preserve"> sur </w:t>
    </w:r>
    <w:r>
      <w:rPr>
        <w:rFonts w:cs="Arial"/>
        <w:lang w:eastAsia="de-CH"/>
      </w:rPr>
      <w:t>3</w:t>
    </w:r>
    <w:r w:rsidRPr="0064498B">
      <w:rPr>
        <w:rFonts w:ascii="Times New Roman" w:hAnsi="Times New Roman"/>
        <w:lang w:eastAsia="de-CH"/>
      </w:rPr>
      <w:t xml:space="preserve">, </w:t>
    </w:r>
    <w:r w:rsidR="00FD0E42">
      <w:t xml:space="preserve">rapport </w:t>
    </w:r>
    <w:r w:rsidR="00FD0E42" w:rsidRPr="00E07D37">
      <w:t xml:space="preserve">médical – </w:t>
    </w:r>
    <w:r w:rsidR="0007298A">
      <w:t>r</w:t>
    </w:r>
    <w:r w:rsidR="00FD0E42" w:rsidRPr="00E07D37">
      <w:t>éinsertion professionnelle pour assurés mineurs et jeunes adultes</w:t>
    </w:r>
    <w:r w:rsidR="00FD0E42">
      <w:t xml:space="preserve"> 002.012</w:t>
    </w:r>
    <w:r w:rsidR="00FD0E42" w:rsidRPr="004B2EDC">
      <w:t xml:space="preserve">, </w:t>
    </w:r>
    <w:r w:rsidR="00FD0E42">
      <w:t>F</w:t>
    </w:r>
    <w:r w:rsidR="00FD0E42" w:rsidRPr="004B2EDC">
      <w:t xml:space="preserve">, </w:t>
    </w:r>
    <w:r w:rsidR="00FD0E42">
      <w:t>03/2026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DDA18" w14:textId="0C777308" w:rsidR="00FD0E42" w:rsidRPr="007A65E3" w:rsidRDefault="00FD0E42" w:rsidP="007A65E3">
    <w:pPr>
      <w:pStyle w:val="fusszeileseite1"/>
    </w:pPr>
    <w:r w:rsidRPr="0064498B">
      <w:rPr>
        <w:rFonts w:cs="Arial"/>
        <w:lang w:eastAsia="de-CH"/>
      </w:rPr>
      <w:t xml:space="preserve">Page </w:t>
    </w:r>
    <w:r>
      <w:rPr>
        <w:rFonts w:cs="Arial"/>
        <w:lang w:eastAsia="de-CH"/>
      </w:rPr>
      <w:t>2</w:t>
    </w:r>
    <w:r w:rsidRPr="0064498B">
      <w:rPr>
        <w:rFonts w:cs="Arial"/>
        <w:lang w:eastAsia="de-CH"/>
      </w:rPr>
      <w:t xml:space="preserve"> sur </w:t>
    </w:r>
    <w:r>
      <w:rPr>
        <w:rFonts w:cs="Arial"/>
        <w:lang w:eastAsia="de-CH"/>
      </w:rPr>
      <w:t>3</w:t>
    </w:r>
    <w:r w:rsidRPr="0064498B">
      <w:rPr>
        <w:rFonts w:ascii="Times New Roman" w:hAnsi="Times New Roman"/>
        <w:lang w:eastAsia="de-CH"/>
      </w:rPr>
      <w:t xml:space="preserve">, </w:t>
    </w:r>
    <w:r>
      <w:t xml:space="preserve">rapport </w:t>
    </w:r>
    <w:r w:rsidRPr="00E07D37">
      <w:t xml:space="preserve">médical – </w:t>
    </w:r>
    <w:r w:rsidR="0007298A">
      <w:t>r</w:t>
    </w:r>
    <w:r w:rsidRPr="00E07D37">
      <w:t>éinsertion professionnelle pour assurés mineurs et jeunes adultes</w:t>
    </w:r>
    <w:r>
      <w:t xml:space="preserve"> 002.012</w:t>
    </w:r>
    <w:r w:rsidRPr="004B2EDC">
      <w:t xml:space="preserve">, </w:t>
    </w:r>
    <w:r>
      <w:t>F</w:t>
    </w:r>
    <w:r w:rsidRPr="004B2EDC">
      <w:t xml:space="preserve">, </w:t>
    </w:r>
    <w:r>
      <w:t>03/2026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59020" w14:textId="4735AC2D" w:rsidR="00FD0E42" w:rsidRPr="007A65E3" w:rsidRDefault="00FD0E42" w:rsidP="007A65E3">
    <w:pPr>
      <w:pStyle w:val="fusszeileseite1"/>
    </w:pPr>
    <w:r w:rsidRPr="0064498B">
      <w:rPr>
        <w:rFonts w:cs="Arial"/>
        <w:lang w:eastAsia="de-CH"/>
      </w:rPr>
      <w:t xml:space="preserve">Page </w:t>
    </w:r>
    <w:r>
      <w:rPr>
        <w:rFonts w:cs="Arial"/>
        <w:lang w:eastAsia="de-CH"/>
      </w:rPr>
      <w:t>3</w:t>
    </w:r>
    <w:r w:rsidRPr="0064498B">
      <w:rPr>
        <w:rFonts w:cs="Arial"/>
        <w:lang w:eastAsia="de-CH"/>
      </w:rPr>
      <w:t xml:space="preserve"> sur </w:t>
    </w:r>
    <w:r>
      <w:rPr>
        <w:rFonts w:cs="Arial"/>
        <w:lang w:eastAsia="de-CH"/>
      </w:rPr>
      <w:t>3</w:t>
    </w:r>
    <w:r w:rsidRPr="0064498B">
      <w:rPr>
        <w:rFonts w:ascii="Times New Roman" w:hAnsi="Times New Roman"/>
        <w:lang w:eastAsia="de-CH"/>
      </w:rPr>
      <w:t xml:space="preserve">, </w:t>
    </w:r>
    <w:r>
      <w:t xml:space="preserve">rapport </w:t>
    </w:r>
    <w:r w:rsidRPr="00E07D37">
      <w:t xml:space="preserve">médical – </w:t>
    </w:r>
    <w:r w:rsidR="0007298A">
      <w:t>r</w:t>
    </w:r>
    <w:r w:rsidRPr="00E07D37">
      <w:t>éinsertion professionnelle pour assurés mineurs et jeunes adultes</w:t>
    </w:r>
    <w:r>
      <w:t xml:space="preserve"> 002.012</w:t>
    </w:r>
    <w:r w:rsidRPr="004B2EDC">
      <w:t xml:space="preserve">, </w:t>
    </w:r>
    <w:r>
      <w:t>F</w:t>
    </w:r>
    <w:r w:rsidRPr="004B2EDC">
      <w:t xml:space="preserve">, </w:t>
    </w:r>
    <w:r>
      <w:t>03/2026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9DF6C" w14:textId="77777777" w:rsidR="00B27556" w:rsidRDefault="00B27556">
      <w:r>
        <w:separator/>
      </w:r>
    </w:p>
  </w:footnote>
  <w:footnote w:type="continuationSeparator" w:id="0">
    <w:p w14:paraId="6FE8F5E8" w14:textId="77777777" w:rsidR="00B27556" w:rsidRDefault="00B27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60DD9" w14:textId="77777777" w:rsidR="00FD0A7C" w:rsidRDefault="00FD0A7C">
    <w:pPr>
      <w:pStyle w:val="Kopfzeile"/>
    </w:pPr>
  </w:p>
  <w:p w14:paraId="4B5E22C3" w14:textId="77777777" w:rsidR="00FD0A7C" w:rsidRPr="006127E3" w:rsidRDefault="00FD0A7C">
    <w:pPr>
      <w:pStyle w:val="Kopfzeile"/>
      <w:rPr>
        <w:vanish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67F1C" w14:textId="77777777" w:rsidR="00FD0A7C" w:rsidRDefault="00FD0A7C">
    <w:pPr>
      <w:pStyle w:val="Kopfzeile"/>
    </w:pPr>
  </w:p>
  <w:p w14:paraId="5FA70280" w14:textId="1A5AEA69" w:rsidR="00FD0A7C" w:rsidRPr="007377B1" w:rsidRDefault="00FD0A7C">
    <w:pPr>
      <w:pStyle w:val="Kopfzeile"/>
      <w:rPr>
        <w:vanish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F2742"/>
    <w:multiLevelType w:val="multilevel"/>
    <w:tmpl w:val="7BD2AA86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6"/>
        <w:sz w:val="64"/>
        <w:szCs w:val="6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685F49"/>
    <w:multiLevelType w:val="multilevel"/>
    <w:tmpl w:val="F7422598"/>
    <w:lvl w:ilvl="0">
      <w:start w:val="1"/>
      <w:numFmt w:val="bullet"/>
      <w:lvlText w:val="&g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3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02145"/>
    <w:multiLevelType w:val="multilevel"/>
    <w:tmpl w:val="0407001D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DIN-Bold" w:hAnsi="DIN-Bold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33463868"/>
    <w:multiLevelType w:val="multilevel"/>
    <w:tmpl w:val="13F0424C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6"/>
        <w:sz w:val="62"/>
        <w:szCs w:val="6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731C2"/>
    <w:multiLevelType w:val="multilevel"/>
    <w:tmpl w:val="A0068C44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6"/>
        <w:sz w:val="60"/>
        <w:szCs w:val="6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396FD6"/>
    <w:multiLevelType w:val="hybridMultilevel"/>
    <w:tmpl w:val="6884EDAA"/>
    <w:lvl w:ilvl="0" w:tplc="9D24D80A">
      <w:start w:val="1"/>
      <w:numFmt w:val="bullet"/>
      <w:pStyle w:val="listeseite1"/>
      <w:lvlText w:val="–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4625C"/>
    <w:multiLevelType w:val="multilevel"/>
    <w:tmpl w:val="DC681646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A47BEA"/>
    <w:multiLevelType w:val="multilevel"/>
    <w:tmpl w:val="7EF28EF4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5"/>
        <w:sz w:val="60"/>
        <w:szCs w:val="6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B35943"/>
    <w:multiLevelType w:val="multilevel"/>
    <w:tmpl w:val="9EBE5C00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2"/>
        <w:sz w:val="60"/>
        <w:szCs w:val="6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60434F"/>
    <w:multiLevelType w:val="hybridMultilevel"/>
    <w:tmpl w:val="BFDE6372"/>
    <w:lvl w:ilvl="0" w:tplc="DA3227F0">
      <w:start w:val="1"/>
      <w:numFmt w:val="decimal"/>
      <w:pStyle w:val="nummerierungseite1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9956AA"/>
    <w:multiLevelType w:val="multilevel"/>
    <w:tmpl w:val="28408BFE"/>
    <w:lvl w:ilvl="0">
      <w:start w:val="1"/>
      <w:numFmt w:val="bullet"/>
      <w:lvlText w:val="&g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2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F264B4"/>
    <w:multiLevelType w:val="hybridMultilevel"/>
    <w:tmpl w:val="46DCB3FE"/>
    <w:lvl w:ilvl="0" w:tplc="6178BE4A">
      <w:start w:val="1"/>
      <w:numFmt w:val="bullet"/>
      <w:pStyle w:val="liste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b w:val="0"/>
        <w:i w:val="0"/>
        <w:sz w:val="17"/>
        <w:szCs w:val="17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CC6DFA"/>
    <w:multiLevelType w:val="hybridMultilevel"/>
    <w:tmpl w:val="E392F614"/>
    <w:lvl w:ilvl="0" w:tplc="88F83A32">
      <w:start w:val="1"/>
      <w:numFmt w:val="bullet"/>
      <w:pStyle w:val="punktro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6"/>
        <w:sz w:val="63"/>
        <w:szCs w:val="63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587FF7"/>
    <w:multiLevelType w:val="multilevel"/>
    <w:tmpl w:val="DB76F28A"/>
    <w:lvl w:ilvl="0">
      <w:start w:val="1"/>
      <w:numFmt w:val="bullet"/>
      <w:lvlText w:val="&l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D01A0"/>
    <w:multiLevelType w:val="multilevel"/>
    <w:tmpl w:val="9E6AD526"/>
    <w:lvl w:ilvl="0">
      <w:start w:val="1"/>
      <w:numFmt w:val="bullet"/>
      <w:lvlText w:val="&g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6F6A53"/>
    <w:multiLevelType w:val="multilevel"/>
    <w:tmpl w:val="CD6AD2B2"/>
    <w:lvl w:ilvl="0">
      <w:start w:val="1"/>
      <w:numFmt w:val="bullet"/>
      <w:lvlText w:val="&g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CF6305"/>
    <w:multiLevelType w:val="multilevel"/>
    <w:tmpl w:val="78F23FDE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/>
        <w:i w:val="0"/>
        <w:color w:val="FF0000"/>
        <w:sz w:val="20"/>
        <w:szCs w:val="20"/>
      </w:rPr>
    </w:lvl>
    <w:lvl w:ilvl="2">
      <w:start w:val="1"/>
      <w:numFmt w:val="lowerLetter"/>
      <w:lvlText w:val="%3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5DA72B3D"/>
    <w:multiLevelType w:val="hybridMultilevel"/>
    <w:tmpl w:val="7C1A5BBE"/>
    <w:lvl w:ilvl="0" w:tplc="F34AE3EE">
      <w:start w:val="1"/>
      <w:numFmt w:val="bullet"/>
      <w:pStyle w:val="titelrotmitabstand"/>
      <w:lvlText w:val="&gt;"/>
      <w:lvlJc w:val="left"/>
      <w:rPr>
        <w:rFonts w:ascii="Arial" w:hAnsi="Arial" w:hint="default"/>
        <w:b/>
        <w:i w:val="0"/>
        <w:color w:val="000000"/>
        <w:position w:val="-3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63C76"/>
    <w:multiLevelType w:val="hybridMultilevel"/>
    <w:tmpl w:val="525625A6"/>
    <w:lvl w:ilvl="0" w:tplc="DC568FD0">
      <w:start w:val="1"/>
      <w:numFmt w:val="bullet"/>
      <w:pStyle w:val="listeivspezial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b w:val="0"/>
        <w:i w:val="0"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587B81"/>
    <w:multiLevelType w:val="multilevel"/>
    <w:tmpl w:val="3FB67A1A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20"/>
        <w:sz w:val="56"/>
        <w:szCs w:val="5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312FA"/>
    <w:multiLevelType w:val="multilevel"/>
    <w:tmpl w:val="FEB02FB0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5"/>
        <w:sz w:val="62"/>
        <w:szCs w:val="6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7D4F67"/>
    <w:multiLevelType w:val="multilevel"/>
    <w:tmpl w:val="445045A2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56"/>
        <w:szCs w:val="5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28626659">
    <w:abstractNumId w:val="2"/>
  </w:num>
  <w:num w:numId="2" w16cid:durableId="179660495">
    <w:abstractNumId w:val="16"/>
  </w:num>
  <w:num w:numId="3" w16cid:durableId="768114289">
    <w:abstractNumId w:val="17"/>
  </w:num>
  <w:num w:numId="4" w16cid:durableId="2092267172">
    <w:abstractNumId w:val="13"/>
  </w:num>
  <w:num w:numId="5" w16cid:durableId="846022555">
    <w:abstractNumId w:val="14"/>
  </w:num>
  <w:num w:numId="6" w16cid:durableId="2033916745">
    <w:abstractNumId w:val="15"/>
  </w:num>
  <w:num w:numId="7" w16cid:durableId="861281706">
    <w:abstractNumId w:val="10"/>
  </w:num>
  <w:num w:numId="8" w16cid:durableId="731318902">
    <w:abstractNumId w:val="1"/>
  </w:num>
  <w:num w:numId="9" w16cid:durableId="1867255008">
    <w:abstractNumId w:val="11"/>
  </w:num>
  <w:num w:numId="10" w16cid:durableId="1686711763">
    <w:abstractNumId w:val="12"/>
  </w:num>
  <w:num w:numId="11" w16cid:durableId="1953392986">
    <w:abstractNumId w:val="6"/>
  </w:num>
  <w:num w:numId="12" w16cid:durableId="1860240102">
    <w:abstractNumId w:val="21"/>
  </w:num>
  <w:num w:numId="13" w16cid:durableId="480537414">
    <w:abstractNumId w:val="19"/>
  </w:num>
  <w:num w:numId="14" w16cid:durableId="764347553">
    <w:abstractNumId w:val="4"/>
  </w:num>
  <w:num w:numId="15" w16cid:durableId="741608508">
    <w:abstractNumId w:val="8"/>
  </w:num>
  <w:num w:numId="16" w16cid:durableId="1368213056">
    <w:abstractNumId w:val="7"/>
  </w:num>
  <w:num w:numId="17" w16cid:durableId="273903478">
    <w:abstractNumId w:val="20"/>
  </w:num>
  <w:num w:numId="18" w16cid:durableId="195122050">
    <w:abstractNumId w:val="3"/>
  </w:num>
  <w:num w:numId="19" w16cid:durableId="720715775">
    <w:abstractNumId w:val="0"/>
  </w:num>
  <w:num w:numId="20" w16cid:durableId="138307370">
    <w:abstractNumId w:val="9"/>
  </w:num>
  <w:num w:numId="21" w16cid:durableId="420566768">
    <w:abstractNumId w:val="5"/>
  </w:num>
  <w:num w:numId="22" w16cid:durableId="187907696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9"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formatting="1" w:enforcement="0"/>
  <w:defaultTabStop w:val="709"/>
  <w:autoHyphenation/>
  <w:hyphenationZone w:val="425"/>
  <w:drawingGridHorizontalSpacing w:val="6"/>
  <w:drawingGridVerticalSpacing w:val="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7F78"/>
    <w:rsid w:val="00002058"/>
    <w:rsid w:val="000048C6"/>
    <w:rsid w:val="00021984"/>
    <w:rsid w:val="00027380"/>
    <w:rsid w:val="00031892"/>
    <w:rsid w:val="0003532E"/>
    <w:rsid w:val="00057912"/>
    <w:rsid w:val="0007298A"/>
    <w:rsid w:val="00083B51"/>
    <w:rsid w:val="00090154"/>
    <w:rsid w:val="00091BA2"/>
    <w:rsid w:val="000A1FF9"/>
    <w:rsid w:val="000A3C10"/>
    <w:rsid w:val="000A3F5D"/>
    <w:rsid w:val="000B1A0D"/>
    <w:rsid w:val="000B21C2"/>
    <w:rsid w:val="000B3F68"/>
    <w:rsid w:val="000C01A6"/>
    <w:rsid w:val="000C4C66"/>
    <w:rsid w:val="000D37B8"/>
    <w:rsid w:val="000D3CE5"/>
    <w:rsid w:val="000D491D"/>
    <w:rsid w:val="000D660E"/>
    <w:rsid w:val="000E19F2"/>
    <w:rsid w:val="000F548B"/>
    <w:rsid w:val="00107B81"/>
    <w:rsid w:val="00113FD4"/>
    <w:rsid w:val="001169B2"/>
    <w:rsid w:val="001207B0"/>
    <w:rsid w:val="00121009"/>
    <w:rsid w:val="001262E4"/>
    <w:rsid w:val="0012716B"/>
    <w:rsid w:val="0013552B"/>
    <w:rsid w:val="0014118E"/>
    <w:rsid w:val="00143008"/>
    <w:rsid w:val="00144FD8"/>
    <w:rsid w:val="00145F2A"/>
    <w:rsid w:val="00147EB1"/>
    <w:rsid w:val="00147FF5"/>
    <w:rsid w:val="00153839"/>
    <w:rsid w:val="00163627"/>
    <w:rsid w:val="0016731C"/>
    <w:rsid w:val="001717D8"/>
    <w:rsid w:val="00180B46"/>
    <w:rsid w:val="00183824"/>
    <w:rsid w:val="00193D9C"/>
    <w:rsid w:val="001A4BB6"/>
    <w:rsid w:val="001A6066"/>
    <w:rsid w:val="001C5A96"/>
    <w:rsid w:val="001D250C"/>
    <w:rsid w:val="0020202E"/>
    <w:rsid w:val="00204D39"/>
    <w:rsid w:val="00206BA5"/>
    <w:rsid w:val="00211DCB"/>
    <w:rsid w:val="0021503E"/>
    <w:rsid w:val="002161C9"/>
    <w:rsid w:val="00217F78"/>
    <w:rsid w:val="00233EE4"/>
    <w:rsid w:val="00235154"/>
    <w:rsid w:val="00240800"/>
    <w:rsid w:val="00242283"/>
    <w:rsid w:val="00246297"/>
    <w:rsid w:val="00250BFE"/>
    <w:rsid w:val="00251D07"/>
    <w:rsid w:val="002551FF"/>
    <w:rsid w:val="00261B32"/>
    <w:rsid w:val="002621CE"/>
    <w:rsid w:val="00266F25"/>
    <w:rsid w:val="002715CC"/>
    <w:rsid w:val="002770C4"/>
    <w:rsid w:val="00286D38"/>
    <w:rsid w:val="0028797F"/>
    <w:rsid w:val="00294140"/>
    <w:rsid w:val="002947F3"/>
    <w:rsid w:val="002A21EA"/>
    <w:rsid w:val="002A40D3"/>
    <w:rsid w:val="002A684C"/>
    <w:rsid w:val="002A7948"/>
    <w:rsid w:val="002B0E42"/>
    <w:rsid w:val="002B66D5"/>
    <w:rsid w:val="002C0970"/>
    <w:rsid w:val="002D08B7"/>
    <w:rsid w:val="002D6B98"/>
    <w:rsid w:val="002E2515"/>
    <w:rsid w:val="002F1B54"/>
    <w:rsid w:val="002F7379"/>
    <w:rsid w:val="00300EF8"/>
    <w:rsid w:val="00312A12"/>
    <w:rsid w:val="003137DB"/>
    <w:rsid w:val="003161DC"/>
    <w:rsid w:val="00331CCB"/>
    <w:rsid w:val="00341A78"/>
    <w:rsid w:val="00354AA6"/>
    <w:rsid w:val="00357D8E"/>
    <w:rsid w:val="00360D49"/>
    <w:rsid w:val="0036238F"/>
    <w:rsid w:val="00376334"/>
    <w:rsid w:val="00390CF8"/>
    <w:rsid w:val="00391FE6"/>
    <w:rsid w:val="003A3EA7"/>
    <w:rsid w:val="003C27E1"/>
    <w:rsid w:val="003C3C85"/>
    <w:rsid w:val="003F0D7D"/>
    <w:rsid w:val="0040618A"/>
    <w:rsid w:val="0041552A"/>
    <w:rsid w:val="00420B4B"/>
    <w:rsid w:val="0042501B"/>
    <w:rsid w:val="00434519"/>
    <w:rsid w:val="00437699"/>
    <w:rsid w:val="0044287F"/>
    <w:rsid w:val="004439A3"/>
    <w:rsid w:val="00444592"/>
    <w:rsid w:val="00445A3E"/>
    <w:rsid w:val="00450E0A"/>
    <w:rsid w:val="00456050"/>
    <w:rsid w:val="00464EBE"/>
    <w:rsid w:val="00472EF5"/>
    <w:rsid w:val="00473627"/>
    <w:rsid w:val="00482E6C"/>
    <w:rsid w:val="00493C5B"/>
    <w:rsid w:val="00495CFC"/>
    <w:rsid w:val="004A2502"/>
    <w:rsid w:val="004B3470"/>
    <w:rsid w:val="004C3B44"/>
    <w:rsid w:val="004D0E9E"/>
    <w:rsid w:val="004D6564"/>
    <w:rsid w:val="004E4F7D"/>
    <w:rsid w:val="004F3A2E"/>
    <w:rsid w:val="00500EF7"/>
    <w:rsid w:val="00503A0A"/>
    <w:rsid w:val="00505025"/>
    <w:rsid w:val="00505CA8"/>
    <w:rsid w:val="0050606B"/>
    <w:rsid w:val="00537395"/>
    <w:rsid w:val="00537CC2"/>
    <w:rsid w:val="00546E2D"/>
    <w:rsid w:val="00567B0C"/>
    <w:rsid w:val="005811D3"/>
    <w:rsid w:val="00584730"/>
    <w:rsid w:val="005853D8"/>
    <w:rsid w:val="00586FBF"/>
    <w:rsid w:val="005905ED"/>
    <w:rsid w:val="0059696F"/>
    <w:rsid w:val="005A731E"/>
    <w:rsid w:val="005C0B73"/>
    <w:rsid w:val="005D0227"/>
    <w:rsid w:val="005D3934"/>
    <w:rsid w:val="005D55F8"/>
    <w:rsid w:val="005F1047"/>
    <w:rsid w:val="005F2117"/>
    <w:rsid w:val="005F45C5"/>
    <w:rsid w:val="00600DB6"/>
    <w:rsid w:val="006127E3"/>
    <w:rsid w:val="00614E0E"/>
    <w:rsid w:val="00617962"/>
    <w:rsid w:val="00620368"/>
    <w:rsid w:val="00623E8A"/>
    <w:rsid w:val="0063302F"/>
    <w:rsid w:val="00634D7D"/>
    <w:rsid w:val="00636ED5"/>
    <w:rsid w:val="0064140F"/>
    <w:rsid w:val="0064498B"/>
    <w:rsid w:val="0065559E"/>
    <w:rsid w:val="0065629B"/>
    <w:rsid w:val="00657C12"/>
    <w:rsid w:val="00666C4E"/>
    <w:rsid w:val="00670F99"/>
    <w:rsid w:val="00671BCC"/>
    <w:rsid w:val="00681F35"/>
    <w:rsid w:val="00683F20"/>
    <w:rsid w:val="00694626"/>
    <w:rsid w:val="006A169A"/>
    <w:rsid w:val="006C2920"/>
    <w:rsid w:val="006F0148"/>
    <w:rsid w:val="006F7522"/>
    <w:rsid w:val="00704379"/>
    <w:rsid w:val="007173FE"/>
    <w:rsid w:val="00723F86"/>
    <w:rsid w:val="00725BA1"/>
    <w:rsid w:val="00727F11"/>
    <w:rsid w:val="00731A18"/>
    <w:rsid w:val="007377B1"/>
    <w:rsid w:val="00744523"/>
    <w:rsid w:val="00745900"/>
    <w:rsid w:val="00765D3B"/>
    <w:rsid w:val="00770219"/>
    <w:rsid w:val="00771A68"/>
    <w:rsid w:val="00773CFA"/>
    <w:rsid w:val="00774E09"/>
    <w:rsid w:val="0077659D"/>
    <w:rsid w:val="0078379F"/>
    <w:rsid w:val="0078788E"/>
    <w:rsid w:val="007A65E3"/>
    <w:rsid w:val="007B3776"/>
    <w:rsid w:val="007C02C4"/>
    <w:rsid w:val="007C3073"/>
    <w:rsid w:val="007C6AA9"/>
    <w:rsid w:val="007C7CC6"/>
    <w:rsid w:val="007F07DB"/>
    <w:rsid w:val="008037BD"/>
    <w:rsid w:val="00807211"/>
    <w:rsid w:val="00817DF6"/>
    <w:rsid w:val="00817E52"/>
    <w:rsid w:val="00820A10"/>
    <w:rsid w:val="0082295E"/>
    <w:rsid w:val="00824F72"/>
    <w:rsid w:val="00840B54"/>
    <w:rsid w:val="00842C76"/>
    <w:rsid w:val="008547B4"/>
    <w:rsid w:val="00856E06"/>
    <w:rsid w:val="0087606C"/>
    <w:rsid w:val="008828EA"/>
    <w:rsid w:val="00884D87"/>
    <w:rsid w:val="00886104"/>
    <w:rsid w:val="008959CA"/>
    <w:rsid w:val="008A0936"/>
    <w:rsid w:val="008A09B4"/>
    <w:rsid w:val="008A6FF1"/>
    <w:rsid w:val="008B3090"/>
    <w:rsid w:val="008B35B4"/>
    <w:rsid w:val="008C5AEE"/>
    <w:rsid w:val="008C7576"/>
    <w:rsid w:val="008D3443"/>
    <w:rsid w:val="008D6994"/>
    <w:rsid w:val="008E1297"/>
    <w:rsid w:val="008E578C"/>
    <w:rsid w:val="008E6C68"/>
    <w:rsid w:val="008F402E"/>
    <w:rsid w:val="008F4D6A"/>
    <w:rsid w:val="0090362E"/>
    <w:rsid w:val="0092156C"/>
    <w:rsid w:val="009231DD"/>
    <w:rsid w:val="009313FF"/>
    <w:rsid w:val="00945CC5"/>
    <w:rsid w:val="0094675F"/>
    <w:rsid w:val="0094692E"/>
    <w:rsid w:val="009473BB"/>
    <w:rsid w:val="009537B9"/>
    <w:rsid w:val="00962986"/>
    <w:rsid w:val="00962A72"/>
    <w:rsid w:val="009711FF"/>
    <w:rsid w:val="009735C2"/>
    <w:rsid w:val="009747B3"/>
    <w:rsid w:val="009772A6"/>
    <w:rsid w:val="0098127D"/>
    <w:rsid w:val="00985C51"/>
    <w:rsid w:val="00991644"/>
    <w:rsid w:val="00997B3F"/>
    <w:rsid w:val="00997CE6"/>
    <w:rsid w:val="009A3986"/>
    <w:rsid w:val="009C3C4F"/>
    <w:rsid w:val="009C78C9"/>
    <w:rsid w:val="009D1602"/>
    <w:rsid w:val="009D3237"/>
    <w:rsid w:val="009E0E91"/>
    <w:rsid w:val="009F0F4F"/>
    <w:rsid w:val="009F2291"/>
    <w:rsid w:val="009F2BF1"/>
    <w:rsid w:val="009F55DF"/>
    <w:rsid w:val="00A031D8"/>
    <w:rsid w:val="00A03CE9"/>
    <w:rsid w:val="00A10B67"/>
    <w:rsid w:val="00A13227"/>
    <w:rsid w:val="00A16C07"/>
    <w:rsid w:val="00A23887"/>
    <w:rsid w:val="00A242E6"/>
    <w:rsid w:val="00A312F7"/>
    <w:rsid w:val="00A40568"/>
    <w:rsid w:val="00A4201B"/>
    <w:rsid w:val="00A422CE"/>
    <w:rsid w:val="00A469A6"/>
    <w:rsid w:val="00A5643D"/>
    <w:rsid w:val="00A737EC"/>
    <w:rsid w:val="00A763E4"/>
    <w:rsid w:val="00A835E0"/>
    <w:rsid w:val="00A84287"/>
    <w:rsid w:val="00A936E4"/>
    <w:rsid w:val="00A941AA"/>
    <w:rsid w:val="00AA732F"/>
    <w:rsid w:val="00AB69DE"/>
    <w:rsid w:val="00AC4472"/>
    <w:rsid w:val="00AC5E6F"/>
    <w:rsid w:val="00AD0A93"/>
    <w:rsid w:val="00B07099"/>
    <w:rsid w:val="00B17D51"/>
    <w:rsid w:val="00B21107"/>
    <w:rsid w:val="00B24EB3"/>
    <w:rsid w:val="00B25B44"/>
    <w:rsid w:val="00B25F03"/>
    <w:rsid w:val="00B26BF9"/>
    <w:rsid w:val="00B27556"/>
    <w:rsid w:val="00B34FFC"/>
    <w:rsid w:val="00B41A43"/>
    <w:rsid w:val="00B46DBC"/>
    <w:rsid w:val="00B67E69"/>
    <w:rsid w:val="00B902B5"/>
    <w:rsid w:val="00B97E83"/>
    <w:rsid w:val="00BA0A84"/>
    <w:rsid w:val="00BA45AF"/>
    <w:rsid w:val="00BA4DF0"/>
    <w:rsid w:val="00BB020C"/>
    <w:rsid w:val="00BB0E16"/>
    <w:rsid w:val="00BB4162"/>
    <w:rsid w:val="00BB4EB4"/>
    <w:rsid w:val="00BB73CB"/>
    <w:rsid w:val="00BC32C5"/>
    <w:rsid w:val="00BC60F0"/>
    <w:rsid w:val="00BD76F9"/>
    <w:rsid w:val="00BE3613"/>
    <w:rsid w:val="00BE751B"/>
    <w:rsid w:val="00BF35B1"/>
    <w:rsid w:val="00C01A94"/>
    <w:rsid w:val="00C030AB"/>
    <w:rsid w:val="00C05F79"/>
    <w:rsid w:val="00C07D12"/>
    <w:rsid w:val="00C12302"/>
    <w:rsid w:val="00C14112"/>
    <w:rsid w:val="00C25E83"/>
    <w:rsid w:val="00C277A7"/>
    <w:rsid w:val="00C304E2"/>
    <w:rsid w:val="00C327EA"/>
    <w:rsid w:val="00C33440"/>
    <w:rsid w:val="00C33F50"/>
    <w:rsid w:val="00C46208"/>
    <w:rsid w:val="00C54691"/>
    <w:rsid w:val="00C54E1C"/>
    <w:rsid w:val="00C73D6F"/>
    <w:rsid w:val="00C914E2"/>
    <w:rsid w:val="00C91A24"/>
    <w:rsid w:val="00C92AD1"/>
    <w:rsid w:val="00C958D4"/>
    <w:rsid w:val="00C963E7"/>
    <w:rsid w:val="00CA3A2F"/>
    <w:rsid w:val="00CA78A3"/>
    <w:rsid w:val="00CC2629"/>
    <w:rsid w:val="00CD2BEE"/>
    <w:rsid w:val="00CD6166"/>
    <w:rsid w:val="00CE00F1"/>
    <w:rsid w:val="00CE1FD9"/>
    <w:rsid w:val="00CE5725"/>
    <w:rsid w:val="00CF5CF4"/>
    <w:rsid w:val="00CF6D3E"/>
    <w:rsid w:val="00D001EA"/>
    <w:rsid w:val="00D01981"/>
    <w:rsid w:val="00D01A5A"/>
    <w:rsid w:val="00D02C12"/>
    <w:rsid w:val="00D03C83"/>
    <w:rsid w:val="00D04710"/>
    <w:rsid w:val="00D07E79"/>
    <w:rsid w:val="00D1126E"/>
    <w:rsid w:val="00D328CA"/>
    <w:rsid w:val="00D37E18"/>
    <w:rsid w:val="00D41919"/>
    <w:rsid w:val="00D4364B"/>
    <w:rsid w:val="00D66F0A"/>
    <w:rsid w:val="00D670BA"/>
    <w:rsid w:val="00D84979"/>
    <w:rsid w:val="00D920AA"/>
    <w:rsid w:val="00D92CF4"/>
    <w:rsid w:val="00D9426B"/>
    <w:rsid w:val="00DA1C0E"/>
    <w:rsid w:val="00DA3E8D"/>
    <w:rsid w:val="00DA5CFE"/>
    <w:rsid w:val="00DB7AE8"/>
    <w:rsid w:val="00DC5CBB"/>
    <w:rsid w:val="00DD5D30"/>
    <w:rsid w:val="00DD5FF1"/>
    <w:rsid w:val="00DE0767"/>
    <w:rsid w:val="00DE0E8F"/>
    <w:rsid w:val="00DE1DF9"/>
    <w:rsid w:val="00DE4E4B"/>
    <w:rsid w:val="00E07D37"/>
    <w:rsid w:val="00E20478"/>
    <w:rsid w:val="00E23FE8"/>
    <w:rsid w:val="00E27B91"/>
    <w:rsid w:val="00E30FEA"/>
    <w:rsid w:val="00E33E33"/>
    <w:rsid w:val="00E36B91"/>
    <w:rsid w:val="00E523CE"/>
    <w:rsid w:val="00E5589A"/>
    <w:rsid w:val="00E622B9"/>
    <w:rsid w:val="00E66735"/>
    <w:rsid w:val="00E80FB2"/>
    <w:rsid w:val="00E82106"/>
    <w:rsid w:val="00E95244"/>
    <w:rsid w:val="00EA3C68"/>
    <w:rsid w:val="00EB4B30"/>
    <w:rsid w:val="00EB6695"/>
    <w:rsid w:val="00EC50E2"/>
    <w:rsid w:val="00EE18CE"/>
    <w:rsid w:val="00EE54FF"/>
    <w:rsid w:val="00EF526A"/>
    <w:rsid w:val="00F01088"/>
    <w:rsid w:val="00F01698"/>
    <w:rsid w:val="00F03650"/>
    <w:rsid w:val="00F148E2"/>
    <w:rsid w:val="00F200FA"/>
    <w:rsid w:val="00F21C81"/>
    <w:rsid w:val="00F32C3D"/>
    <w:rsid w:val="00F363BE"/>
    <w:rsid w:val="00F40041"/>
    <w:rsid w:val="00F4008F"/>
    <w:rsid w:val="00F57985"/>
    <w:rsid w:val="00F646AA"/>
    <w:rsid w:val="00F655DF"/>
    <w:rsid w:val="00F71CFF"/>
    <w:rsid w:val="00F7238F"/>
    <w:rsid w:val="00F84632"/>
    <w:rsid w:val="00F90829"/>
    <w:rsid w:val="00FA6C9D"/>
    <w:rsid w:val="00FB09DC"/>
    <w:rsid w:val="00FB2323"/>
    <w:rsid w:val="00FC0210"/>
    <w:rsid w:val="00FC2B95"/>
    <w:rsid w:val="00FC5603"/>
    <w:rsid w:val="00FD0A7C"/>
    <w:rsid w:val="00FD0E42"/>
    <w:rsid w:val="00FD4DDC"/>
    <w:rsid w:val="00FD50EE"/>
    <w:rsid w:val="00FD65E6"/>
    <w:rsid w:val="00FE5C5E"/>
    <w:rsid w:val="00FE6AA0"/>
    <w:rsid w:val="00FF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70AC911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2295E"/>
    <w:pPr>
      <w:spacing w:line="210" w:lineRule="exact"/>
    </w:pPr>
    <w:rPr>
      <w:rFonts w:ascii="Arial" w:hAnsi="Arial"/>
      <w:sz w:val="17"/>
      <w:szCs w:val="17"/>
      <w:lang w:val="fr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B41A43"/>
    <w:pPr>
      <w:tabs>
        <w:tab w:val="center" w:pos="4536"/>
        <w:tab w:val="right" w:pos="9072"/>
      </w:tabs>
      <w:spacing w:line="160" w:lineRule="exact"/>
    </w:pPr>
    <w:rPr>
      <w:sz w:val="12"/>
      <w:szCs w:val="12"/>
    </w:rPr>
  </w:style>
  <w:style w:type="paragraph" w:styleId="Fuzeile">
    <w:name w:val="footer"/>
    <w:basedOn w:val="Standard"/>
    <w:rsid w:val="00B21107"/>
    <w:pPr>
      <w:tabs>
        <w:tab w:val="center" w:pos="4536"/>
        <w:tab w:val="right" w:pos="9072"/>
      </w:tabs>
      <w:spacing w:line="160" w:lineRule="exact"/>
    </w:pPr>
    <w:rPr>
      <w:sz w:val="12"/>
      <w:szCs w:val="12"/>
    </w:rPr>
  </w:style>
  <w:style w:type="paragraph" w:customStyle="1" w:styleId="titelschwarzmitabstand">
    <w:name w:val="_titel_schwarz_mit_abstand"/>
    <w:basedOn w:val="lauftextChar"/>
    <w:next w:val="titelrotmitabstand"/>
    <w:rsid w:val="000D491D"/>
    <w:pPr>
      <w:spacing w:before="420"/>
      <w:ind w:hanging="454"/>
    </w:pPr>
    <w:rPr>
      <w:b/>
      <w:sz w:val="24"/>
      <w:szCs w:val="24"/>
    </w:rPr>
  </w:style>
  <w:style w:type="paragraph" w:customStyle="1" w:styleId="textintabelle">
    <w:name w:val="_text_in_tabelle"/>
    <w:basedOn w:val="Standard"/>
    <w:rsid w:val="0028797F"/>
    <w:pPr>
      <w:ind w:left="57"/>
    </w:pPr>
    <w:rPr>
      <w:sz w:val="20"/>
      <w:szCs w:val="20"/>
    </w:rPr>
  </w:style>
  <w:style w:type="paragraph" w:customStyle="1" w:styleId="abstandnachtabelle">
    <w:name w:val="_abstand_nach_tabelle"/>
    <w:basedOn w:val="Standard"/>
    <w:rsid w:val="000D3CE5"/>
    <w:pPr>
      <w:spacing w:line="47" w:lineRule="exact"/>
    </w:pPr>
    <w:rPr>
      <w:b/>
      <w:color w:val="FF0000"/>
    </w:rPr>
  </w:style>
  <w:style w:type="paragraph" w:customStyle="1" w:styleId="lauftextChar">
    <w:name w:val="_lauftext Char"/>
    <w:basedOn w:val="Standard"/>
    <w:link w:val="lauftextCharChar"/>
    <w:rsid w:val="0028797F"/>
    <w:pPr>
      <w:tabs>
        <w:tab w:val="left" w:pos="0"/>
        <w:tab w:val="left" w:pos="340"/>
        <w:tab w:val="left" w:pos="2041"/>
        <w:tab w:val="left" w:pos="2381"/>
        <w:tab w:val="left" w:pos="4082"/>
        <w:tab w:val="left" w:pos="4423"/>
        <w:tab w:val="left" w:pos="6124"/>
        <w:tab w:val="left" w:pos="6464"/>
      </w:tabs>
    </w:pPr>
  </w:style>
  <w:style w:type="paragraph" w:customStyle="1" w:styleId="titelrotmitabstand">
    <w:name w:val="_titel_rot_mit_abstand"/>
    <w:basedOn w:val="titelschwarzmitabstand"/>
    <w:next w:val="lauftextChar"/>
    <w:rsid w:val="00145F2A"/>
    <w:pPr>
      <w:numPr>
        <w:numId w:val="3"/>
      </w:numPr>
      <w:spacing w:before="210"/>
    </w:pPr>
    <w:rPr>
      <w:color w:val="FF0000"/>
    </w:rPr>
  </w:style>
  <w:style w:type="paragraph" w:customStyle="1" w:styleId="titelschwarzohneabstand">
    <w:name w:val="_titel_schwarz_ohne_abstand"/>
    <w:basedOn w:val="titelschwarzmitabstand"/>
    <w:next w:val="titelrotmitabstand"/>
    <w:rsid w:val="00AD0A93"/>
    <w:pPr>
      <w:spacing w:before="0"/>
    </w:pPr>
  </w:style>
  <w:style w:type="paragraph" w:customStyle="1" w:styleId="titelrotohneabstand">
    <w:name w:val="_titel_rot_ohne_abstand"/>
    <w:basedOn w:val="titelrotmitabstand"/>
    <w:next w:val="lauftextChar"/>
    <w:rsid w:val="00AD0A93"/>
    <w:pPr>
      <w:spacing w:before="0"/>
    </w:pPr>
  </w:style>
  <w:style w:type="character" w:customStyle="1" w:styleId="titelschriftklein">
    <w:name w:val="_titel_schrift_klein"/>
    <w:rsid w:val="001A6066"/>
    <w:rPr>
      <w:rFonts w:ascii="Arial" w:hAnsi="Arial"/>
      <w:b/>
      <w:sz w:val="17"/>
      <w:szCs w:val="17"/>
    </w:rPr>
  </w:style>
  <w:style w:type="paragraph" w:customStyle="1" w:styleId="haupttitelseite1">
    <w:name w:val="__haupttitel_seite1"/>
    <w:basedOn w:val="Standard"/>
    <w:rsid w:val="00DE4E4B"/>
    <w:pPr>
      <w:spacing w:line="320" w:lineRule="exact"/>
    </w:pPr>
    <w:rPr>
      <w:b/>
      <w:spacing w:val="5"/>
      <w:sz w:val="26"/>
      <w:szCs w:val="26"/>
    </w:rPr>
  </w:style>
  <w:style w:type="paragraph" w:customStyle="1" w:styleId="tabellenkopfseite1">
    <w:name w:val="__tabellenkopf_seite1"/>
    <w:basedOn w:val="Standard"/>
    <w:rsid w:val="00DE4E4B"/>
    <w:pPr>
      <w:spacing w:line="250" w:lineRule="exact"/>
    </w:pPr>
    <w:rPr>
      <w:sz w:val="14"/>
      <w:szCs w:val="14"/>
    </w:rPr>
  </w:style>
  <w:style w:type="character" w:customStyle="1" w:styleId="schriftfett">
    <w:name w:val="_schrift_fett"/>
    <w:rsid w:val="008A09B4"/>
    <w:rPr>
      <w:rFonts w:ascii="Arial" w:hAnsi="Arial"/>
      <w:b w:val="0"/>
      <w:sz w:val="17"/>
      <w:szCs w:val="17"/>
    </w:rPr>
  </w:style>
  <w:style w:type="paragraph" w:customStyle="1" w:styleId="lauftextfettChar">
    <w:name w:val="_lauftext_fett Char"/>
    <w:basedOn w:val="lauftextChar"/>
    <w:link w:val="lauftextfettCharChar"/>
    <w:rsid w:val="008A09B4"/>
    <w:rPr>
      <w:b/>
    </w:rPr>
  </w:style>
  <w:style w:type="character" w:customStyle="1" w:styleId="lauftextCharChar">
    <w:name w:val="_lauftext Char Char"/>
    <w:link w:val="lauftextChar"/>
    <w:rsid w:val="0028797F"/>
    <w:rPr>
      <w:rFonts w:ascii="Arial" w:hAnsi="Arial"/>
      <w:sz w:val="17"/>
      <w:szCs w:val="17"/>
      <w:lang w:val="de-CH" w:eastAsia="de-DE" w:bidi="ar-SA"/>
    </w:rPr>
  </w:style>
  <w:style w:type="paragraph" w:customStyle="1" w:styleId="lauftextseite1">
    <w:name w:val="__lauftext_seite1"/>
    <w:basedOn w:val="Standard"/>
    <w:link w:val="lauftextseite1Char"/>
    <w:rsid w:val="00D04710"/>
    <w:pPr>
      <w:tabs>
        <w:tab w:val="left" w:pos="340"/>
      </w:tabs>
      <w:spacing w:line="240" w:lineRule="exact"/>
    </w:pPr>
    <w:rPr>
      <w:sz w:val="20"/>
      <w:szCs w:val="20"/>
    </w:rPr>
  </w:style>
  <w:style w:type="paragraph" w:customStyle="1" w:styleId="personalienseite1">
    <w:name w:val="__personalien_seite1"/>
    <w:basedOn w:val="lauftextseite1"/>
    <w:rsid w:val="00F363BE"/>
    <w:pPr>
      <w:spacing w:line="230" w:lineRule="exact"/>
    </w:pPr>
  </w:style>
  <w:style w:type="paragraph" w:customStyle="1" w:styleId="liste">
    <w:name w:val="_liste"/>
    <w:basedOn w:val="lauftextChar"/>
    <w:rsid w:val="00D920AA"/>
    <w:pPr>
      <w:numPr>
        <w:numId w:val="9"/>
      </w:numPr>
    </w:pPr>
  </w:style>
  <w:style w:type="paragraph" w:customStyle="1" w:styleId="punktrot">
    <w:name w:val="_punkt_rot"/>
    <w:basedOn w:val="lauftextChar"/>
    <w:rsid w:val="0020202E"/>
    <w:pPr>
      <w:numPr>
        <w:numId w:val="10"/>
      </w:numPr>
    </w:pPr>
  </w:style>
  <w:style w:type="paragraph" w:customStyle="1" w:styleId="lauftexthaengendseite1">
    <w:name w:val="__lauftext_haengend_seite1"/>
    <w:basedOn w:val="lauftextseite1"/>
    <w:rsid w:val="001262E4"/>
    <w:pPr>
      <w:ind w:left="340" w:hanging="340"/>
    </w:pPr>
  </w:style>
  <w:style w:type="paragraph" w:customStyle="1" w:styleId="nummerierungseite1">
    <w:name w:val="__nummerierung_seite1"/>
    <w:basedOn w:val="lauftextseite1"/>
    <w:rsid w:val="007173FE"/>
    <w:pPr>
      <w:numPr>
        <w:numId w:val="20"/>
      </w:numPr>
    </w:pPr>
  </w:style>
  <w:style w:type="paragraph" w:customStyle="1" w:styleId="listeseite1">
    <w:name w:val="__liste_seite1"/>
    <w:basedOn w:val="lauftextseite1"/>
    <w:rsid w:val="00341A78"/>
    <w:pPr>
      <w:numPr>
        <w:numId w:val="21"/>
      </w:numPr>
    </w:pPr>
  </w:style>
  <w:style w:type="paragraph" w:customStyle="1" w:styleId="fusszeileseite1">
    <w:name w:val="__fusszeile_seite1"/>
    <w:basedOn w:val="Fuzeile"/>
    <w:rsid w:val="003C3C85"/>
  </w:style>
  <w:style w:type="paragraph" w:customStyle="1" w:styleId="betreffseite1">
    <w:name w:val="__betreff_seite1"/>
    <w:basedOn w:val="lauftextseite1"/>
    <w:link w:val="betreffseite1Char"/>
    <w:rsid w:val="00C01A94"/>
    <w:rPr>
      <w:b/>
      <w:bCs/>
    </w:rPr>
  </w:style>
  <w:style w:type="character" w:customStyle="1" w:styleId="lauftextseite1Char">
    <w:name w:val="__lauftext_seite1 Char"/>
    <w:link w:val="lauftextseite1"/>
    <w:rsid w:val="008C7576"/>
    <w:rPr>
      <w:rFonts w:ascii="Arial" w:hAnsi="Arial"/>
      <w:lang w:val="de-CH" w:eastAsia="de-DE" w:bidi="ar-SA"/>
    </w:rPr>
  </w:style>
  <w:style w:type="character" w:customStyle="1" w:styleId="betreffseite1Char">
    <w:name w:val="__betreff_seite1 Char"/>
    <w:link w:val="betreffseite1"/>
    <w:rsid w:val="008C7576"/>
    <w:rPr>
      <w:rFonts w:ascii="Arial" w:hAnsi="Arial"/>
      <w:b/>
      <w:bCs/>
      <w:lang w:val="de-CH" w:eastAsia="de-DE" w:bidi="ar-SA"/>
    </w:rPr>
  </w:style>
  <w:style w:type="paragraph" w:styleId="Dokumentstruktur">
    <w:name w:val="Document Map"/>
    <w:basedOn w:val="Standard"/>
    <w:semiHidden/>
    <w:rsid w:val="008547B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lauftextfettCharChar">
    <w:name w:val="_lauftext_fett Char Char"/>
    <w:link w:val="lauftextfettChar"/>
    <w:rsid w:val="000D3CE5"/>
    <w:rPr>
      <w:rFonts w:ascii="Arial" w:hAnsi="Arial"/>
      <w:b/>
      <w:sz w:val="17"/>
      <w:szCs w:val="17"/>
      <w:lang w:val="de-CH" w:eastAsia="de-DE" w:bidi="ar-SA"/>
    </w:rPr>
  </w:style>
  <w:style w:type="paragraph" w:customStyle="1" w:styleId="lauftextivspezial">
    <w:name w:val="_lauftext_iv_spezial"/>
    <w:basedOn w:val="lauftextChar"/>
    <w:rsid w:val="008E578C"/>
    <w:pPr>
      <w:tabs>
        <w:tab w:val="clear" w:pos="340"/>
        <w:tab w:val="clear" w:pos="2041"/>
        <w:tab w:val="clear" w:pos="2381"/>
        <w:tab w:val="clear" w:pos="4082"/>
        <w:tab w:val="clear" w:pos="4423"/>
        <w:tab w:val="clear" w:pos="6124"/>
        <w:tab w:val="clear" w:pos="6464"/>
        <w:tab w:val="left" w:pos="170"/>
        <w:tab w:val="left" w:pos="1361"/>
        <w:tab w:val="left" w:pos="3062"/>
        <w:tab w:val="left" w:pos="3572"/>
      </w:tabs>
      <w:spacing w:line="180" w:lineRule="exact"/>
    </w:pPr>
    <w:rPr>
      <w:sz w:val="16"/>
      <w:szCs w:val="16"/>
    </w:rPr>
  </w:style>
  <w:style w:type="paragraph" w:customStyle="1" w:styleId="titelivspezial">
    <w:name w:val="_titel_iv_spezial"/>
    <w:basedOn w:val="lauftextivspezial"/>
    <w:rsid w:val="00962A72"/>
    <w:pPr>
      <w:ind w:hanging="454"/>
    </w:pPr>
  </w:style>
  <w:style w:type="character" w:customStyle="1" w:styleId="titelnummerivspezial">
    <w:name w:val="_titel_nummer_iv_spezial"/>
    <w:rsid w:val="00962A72"/>
    <w:rPr>
      <w:rFonts w:ascii="Arial" w:hAnsi="Arial"/>
      <w:b/>
      <w:color w:val="FF0000"/>
      <w:sz w:val="16"/>
      <w:szCs w:val="16"/>
    </w:rPr>
  </w:style>
  <w:style w:type="paragraph" w:customStyle="1" w:styleId="listeivspezial">
    <w:name w:val="_liste_iv_spezial"/>
    <w:basedOn w:val="lauftextivspezial"/>
    <w:rsid w:val="00620368"/>
    <w:pPr>
      <w:numPr>
        <w:numId w:val="22"/>
      </w:numPr>
    </w:pPr>
  </w:style>
  <w:style w:type="table" w:styleId="Tabellenraster">
    <w:name w:val="Table Grid"/>
    <w:basedOn w:val="NormaleTabelle"/>
    <w:rsid w:val="009735C2"/>
    <w:pPr>
      <w:spacing w:line="21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standnachtabelleivspezial">
    <w:name w:val="_abstand_nach_tabelle_iv_spezial"/>
    <w:basedOn w:val="abstandnachtabelle"/>
    <w:rsid w:val="00021984"/>
    <w:pPr>
      <w:spacing w:line="35" w:lineRule="exact"/>
    </w:pPr>
    <w:rPr>
      <w:bCs/>
      <w:szCs w:val="20"/>
    </w:rPr>
  </w:style>
  <w:style w:type="character" w:customStyle="1" w:styleId="anmerkungivspezial">
    <w:name w:val="_anmerkung_iv_spezial"/>
    <w:rsid w:val="00FA6C9D"/>
    <w:rPr>
      <w:rFonts w:ascii="Arial" w:hAnsi="Arial"/>
      <w:sz w:val="14"/>
      <w:szCs w:val="14"/>
    </w:rPr>
  </w:style>
  <w:style w:type="paragraph" w:customStyle="1" w:styleId="absenderseite1">
    <w:name w:val="__absender_seite1"/>
    <w:basedOn w:val="lauftextChar"/>
    <w:rsid w:val="00567B0C"/>
    <w:pPr>
      <w:spacing w:after="110" w:line="220" w:lineRule="exact"/>
    </w:pPr>
  </w:style>
  <w:style w:type="paragraph" w:customStyle="1" w:styleId="haupttitelzeile1seite1">
    <w:name w:val="__haupttitel_zeile1_seite1"/>
    <w:basedOn w:val="haupttitelseite1"/>
    <w:next w:val="haupttitelseite1"/>
    <w:rsid w:val="00DE4E4B"/>
    <w:pPr>
      <w:spacing w:after="26" w:line="174" w:lineRule="exact"/>
    </w:pPr>
    <w:rPr>
      <w:b w:val="0"/>
      <w:spacing w:val="6"/>
      <w:sz w:val="19"/>
      <w:szCs w:val="19"/>
    </w:rPr>
  </w:style>
  <w:style w:type="paragraph" w:customStyle="1" w:styleId="abstandvorempfaenger">
    <w:name w:val="___abstand_vor_empfaenger"/>
    <w:basedOn w:val="lauftextChar"/>
    <w:rsid w:val="00CA78A3"/>
    <w:pPr>
      <w:spacing w:line="580" w:lineRule="exact"/>
    </w:pPr>
    <w:rPr>
      <w:szCs w:val="20"/>
    </w:rPr>
  </w:style>
  <w:style w:type="paragraph" w:customStyle="1" w:styleId="abstandvorabsender">
    <w:name w:val="___abstand_vor_absender"/>
    <w:basedOn w:val="lauftextChar"/>
    <w:rsid w:val="00CA78A3"/>
    <w:pPr>
      <w:spacing w:line="856" w:lineRule="exact"/>
    </w:pPr>
    <w:rPr>
      <w:szCs w:val="20"/>
    </w:rPr>
  </w:style>
  <w:style w:type="paragraph" w:customStyle="1" w:styleId="abstandvorpersonalien">
    <w:name w:val="___abstand_vor_personalien"/>
    <w:basedOn w:val="lauftextChar"/>
    <w:rsid w:val="00CA78A3"/>
    <w:pPr>
      <w:spacing w:line="607" w:lineRule="exact"/>
    </w:pPr>
    <w:rPr>
      <w:szCs w:val="20"/>
    </w:rPr>
  </w:style>
  <w:style w:type="paragraph" w:customStyle="1" w:styleId="abstandvortext">
    <w:name w:val="___abstand_vor_text"/>
    <w:basedOn w:val="lauftextChar"/>
    <w:rsid w:val="00482E6C"/>
    <w:pPr>
      <w:spacing w:line="310" w:lineRule="exact"/>
    </w:pPr>
    <w:rPr>
      <w:szCs w:val="20"/>
    </w:rPr>
  </w:style>
  <w:style w:type="paragraph" w:customStyle="1" w:styleId="logoplatzieren">
    <w:name w:val="__logo_platzieren"/>
    <w:basedOn w:val="haupttitelseite1"/>
    <w:rsid w:val="00B07099"/>
    <w:pPr>
      <w:spacing w:line="240" w:lineRule="auto"/>
    </w:pPr>
    <w:rPr>
      <w:b w:val="0"/>
      <w:spacing w:val="0"/>
      <w:sz w:val="19"/>
      <w:szCs w:val="19"/>
    </w:rPr>
  </w:style>
  <w:style w:type="character" w:customStyle="1" w:styleId="lauftextCharChar0">
    <w:name w:val="_lauftext Char Char"/>
    <w:link w:val="lauftextCharCharChar"/>
    <w:rsid w:val="00D41919"/>
    <w:rPr>
      <w:rFonts w:ascii="Arial" w:hAnsi="Arial"/>
      <w:sz w:val="17"/>
      <w:szCs w:val="17"/>
      <w:lang w:val="de-CH" w:eastAsia="de-DE" w:bidi="ar-SA"/>
    </w:rPr>
  </w:style>
  <w:style w:type="character" w:customStyle="1" w:styleId="lauftextseite1Car">
    <w:name w:val="__lauftext_seite1 Car"/>
    <w:rsid w:val="005F2117"/>
    <w:rPr>
      <w:rFonts w:ascii="Arial" w:hAnsi="Arial"/>
      <w:lang w:val="de-CH" w:eastAsia="de-DE" w:bidi="ar-SA"/>
    </w:rPr>
  </w:style>
  <w:style w:type="character" w:customStyle="1" w:styleId="betreffseite1Zchn">
    <w:name w:val="__betreff_seite1 Zchn"/>
    <w:rsid w:val="00537395"/>
    <w:rPr>
      <w:rFonts w:ascii="Arial" w:hAnsi="Arial"/>
      <w:b/>
      <w:bCs/>
      <w:lang w:val="de-CH" w:eastAsia="de-DE" w:bidi="ar-SA"/>
    </w:rPr>
  </w:style>
  <w:style w:type="paragraph" w:styleId="Sprechblasentext">
    <w:name w:val="Balloon Text"/>
    <w:basedOn w:val="Standard"/>
    <w:semiHidden/>
    <w:rsid w:val="008B35B4"/>
    <w:rPr>
      <w:rFonts w:ascii="Tahoma" w:hAnsi="Tahoma" w:cs="Tahoma"/>
      <w:sz w:val="16"/>
      <w:szCs w:val="16"/>
    </w:rPr>
  </w:style>
  <w:style w:type="character" w:customStyle="1" w:styleId="lauftextCharCharChar">
    <w:name w:val="_lauftext Char Char Char"/>
    <w:link w:val="lauftextCharChar0"/>
    <w:rsid w:val="00694626"/>
    <w:rPr>
      <w:rFonts w:ascii="Arial" w:hAnsi="Arial"/>
      <w:sz w:val="17"/>
      <w:szCs w:val="17"/>
      <w:lang w:val="de-CH" w:eastAsia="de-DE" w:bidi="ar-SA"/>
    </w:rPr>
  </w:style>
  <w:style w:type="paragraph" w:customStyle="1" w:styleId="lauftext">
    <w:name w:val="_lauftext"/>
    <w:basedOn w:val="Standard"/>
    <w:rsid w:val="00294140"/>
    <w:pPr>
      <w:tabs>
        <w:tab w:val="left" w:pos="0"/>
        <w:tab w:val="left" w:pos="340"/>
        <w:tab w:val="left" w:pos="2041"/>
        <w:tab w:val="left" w:pos="2381"/>
        <w:tab w:val="left" w:pos="4082"/>
        <w:tab w:val="left" w:pos="4423"/>
        <w:tab w:val="left" w:pos="6124"/>
        <w:tab w:val="left" w:pos="6464"/>
      </w:tabs>
    </w:pPr>
    <w:rPr>
      <w:lang w:val="de-CH"/>
    </w:rPr>
  </w:style>
  <w:style w:type="character" w:styleId="Seitenzahl">
    <w:name w:val="page number"/>
    <w:rsid w:val="00F90829"/>
  </w:style>
  <w:style w:type="character" w:styleId="Hyperlink">
    <w:name w:val="Hyperlink"/>
    <w:semiHidden/>
    <w:unhideWhenUsed/>
    <w:rsid w:val="00FD0A7C"/>
    <w:rPr>
      <w:color w:val="0000FF"/>
      <w:u w:val="single"/>
    </w:rPr>
  </w:style>
  <w:style w:type="paragraph" w:customStyle="1" w:styleId="03textnormal">
    <w:name w:val="03_text_normal"/>
    <w:basedOn w:val="Standard"/>
    <w:rsid w:val="00FD0A7C"/>
    <w:pPr>
      <w:tabs>
        <w:tab w:val="left" w:pos="284"/>
        <w:tab w:val="left" w:pos="567"/>
        <w:tab w:val="left" w:pos="11170"/>
      </w:tabs>
      <w:spacing w:line="280" w:lineRule="exact"/>
    </w:pPr>
    <w:rPr>
      <w:rFonts w:ascii="SVARotis" w:hAnsi="SVARotis"/>
      <w:sz w:val="22"/>
      <w:szCs w:val="24"/>
      <w:lang w:val="de-CH"/>
    </w:rPr>
  </w:style>
  <w:style w:type="character" w:customStyle="1" w:styleId="lauftextseite1Zchn">
    <w:name w:val="__lauftext_seite1 Zchn"/>
    <w:locked/>
    <w:rsid w:val="00FD0A7C"/>
    <w:rPr>
      <w:rFonts w:ascii="Arial" w:hAnsi="Arial" w:cs="Arial"/>
      <w:lang w:eastAsia="de-D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New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4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i-pro-medico.ch" TargetMode="Externa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7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20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Relationship Id="rId22" Type="http://schemas.openxmlformats.org/officeDocument/2006/relationships/customXml" Target="../customXml/item3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D8EB7655DC83843B4F639256FCB109F" ma:contentTypeVersion="11" ma:contentTypeDescription="Ein neues Dokument erstellen." ma:contentTypeScope="" ma:versionID="cd2ffe80d7d9231cbd5554361b3c7f95">
  <xsd:schema xmlns:xsd="http://www.w3.org/2001/XMLSchema" xmlns:xs="http://www.w3.org/2001/XMLSchema" xmlns:p="http://schemas.microsoft.com/office/2006/metadata/properties" xmlns:ns2="6d539fed-cc49-46c9-8c0b-129576bd5f11" xmlns:ns3="d70c0048-56e8-494f-ae02-bb28fc9eb6e4" targetNamespace="http://schemas.microsoft.com/office/2006/metadata/properties" ma:root="true" ma:fieldsID="f146260d76f1823ab95525f78df3df2f" ns2:_="" ns3:_="">
    <xsd:import namespace="6d539fed-cc49-46c9-8c0b-129576bd5f11"/>
    <xsd:import namespace="d70c0048-56e8-494f-ae02-bb28fc9eb6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539fed-cc49-46c9-8c0b-129576bd5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bc05b541-f5b0-4103-8217-46526ead5b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c0048-56e8-494f-ae02-bb28fc9eb6e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2afcbd5-35a0-49df-9f6d-5ae95f5151b3}" ma:internalName="TaxCatchAll" ma:showField="CatchAllData" ma:web="d70c0048-56e8-494f-ae02-bb28fc9eb6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539fed-cc49-46c9-8c0b-129576bd5f11">
      <Terms xmlns="http://schemas.microsoft.com/office/infopath/2007/PartnerControls"/>
    </lcf76f155ced4ddcb4097134ff3c332f>
    <TaxCatchAll xmlns="d70c0048-56e8-494f-ae02-bb28fc9eb6e4" xsi:nil="true"/>
  </documentManagement>
</p:properties>
</file>

<file path=customXml/itemProps1.xml><?xml version="1.0" encoding="utf-8"?>
<ds:datastoreItem xmlns:ds="http://schemas.openxmlformats.org/officeDocument/2006/customXml" ds:itemID="{62CC17EC-2C79-453C-8844-96A7F8E8891A}"/>
</file>

<file path=customXml/itemProps2.xml><?xml version="1.0" encoding="utf-8"?>
<ds:datastoreItem xmlns:ds="http://schemas.openxmlformats.org/officeDocument/2006/customXml" ds:itemID="{71CC54AA-57B8-403D-9802-05E9CF30660D}"/>
</file>

<file path=customXml/itemProps3.xml><?xml version="1.0" encoding="utf-8"?>
<ds:datastoreItem xmlns:ds="http://schemas.openxmlformats.org/officeDocument/2006/customXml" ds:itemID="{59EDCAA4-56CB-45CF-807D-6E62E2E0CE87}"/>
</file>

<file path=docProps/app.xml><?xml version="1.0" encoding="utf-8"?>
<Properties xmlns="http://schemas.openxmlformats.org/officeDocument/2006/extended-properties" xmlns:vt="http://schemas.openxmlformats.org/officeDocument/2006/docPropsVTypes">
  <Template>AZ_MJ_002.012_F_3_2026.dotm</Template>
  <TotalTime>0</TotalTime>
  <Pages>4</Pages>
  <Words>747</Words>
  <Characters>4301</Characters>
  <Application>Microsoft Office Word</Application>
  <DocSecurity>0</DocSecurity>
  <Lines>238</Lines>
  <Paragraphs>132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002.002_f_AZ_HM_07.2018</vt:lpstr>
    </vt:vector>
  </TitlesOfParts>
  <Company>SVA Zuerich</Company>
  <LinksUpToDate>false</LinksUpToDate>
  <CharactersWithSpaces>4916</CharactersWithSpaces>
  <SharedDoc>false</SharedDoc>
  <HLinks>
    <vt:vector size="6" baseType="variant">
      <vt:variant>
        <vt:i4>1507338</vt:i4>
      </vt:variant>
      <vt:variant>
        <vt:i4>15</vt:i4>
      </vt:variant>
      <vt:variant>
        <vt:i4>0</vt:i4>
      </vt:variant>
      <vt:variant>
        <vt:i4>5</vt:i4>
      </vt:variant>
      <vt:variant>
        <vt:lpwstr>http://www.ai-pro-medico.ch/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002.002_f_AZ_HM_07.2018</dc:title>
  <dc:subject/>
  <dc:creator>Marina Geuter</dc:creator>
  <cp:keywords/>
  <cp:lastModifiedBy>Moritz Knecht</cp:lastModifiedBy>
  <cp:revision>36</cp:revision>
  <cp:lastPrinted>2023-01-27T09:49:00Z</cp:lastPrinted>
  <dcterms:created xsi:type="dcterms:W3CDTF">2023-12-03T15:16:00Z</dcterms:created>
  <dcterms:modified xsi:type="dcterms:W3CDTF">2026-03-08T18:56:00Z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0x010100DD8EB7655DC83843B4F639256FCB109F</vt:lpwstr>
  </property>
</Properties>
</file>