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794"/>
        <w:gridCol w:w="4309"/>
      </w:tblGrid>
      <w:tr w:rsidR="00D37E18" w:rsidRPr="0028797F" w14:paraId="40BC898F" w14:textId="77777777" w:rsidTr="00774E09">
        <w:trPr>
          <w:cantSplit/>
          <w:trHeight w:hRule="exact" w:val="1418"/>
        </w:trPr>
        <w:tc>
          <w:tcPr>
            <w:tcW w:w="4309" w:type="dxa"/>
          </w:tcPr>
          <w:p w14:paraId="38030A69" w14:textId="6EAC9683" w:rsidR="00057912" w:rsidRPr="0008555C" w:rsidRDefault="00E27B91" w:rsidP="00057912">
            <w:pPr>
              <w:pStyle w:val="haupttitelseite1"/>
            </w:pPr>
            <w:r>
              <w:t>Rapport</w:t>
            </w:r>
            <w:r w:rsidR="00057912">
              <w:t xml:space="preserve"> </w:t>
            </w:r>
            <w:proofErr w:type="gramStart"/>
            <w:r w:rsidR="00057912">
              <w:t>médical</w:t>
            </w:r>
            <w:r w:rsidR="00057912" w:rsidRPr="0008555C">
              <w:t>:</w:t>
            </w:r>
            <w:proofErr w:type="gramEnd"/>
          </w:p>
          <w:p w14:paraId="2AF6A14D" w14:textId="359D21DF" w:rsidR="007A65E3" w:rsidRPr="00A25A53" w:rsidRDefault="001845B6" w:rsidP="00057912">
            <w:pPr>
              <w:pStyle w:val="haupttitelseite1"/>
            </w:pPr>
            <w:r w:rsidRPr="00EF421E">
              <w:t>Mesures médicales pour assurés mineurs et jeunes adultes</w:t>
            </w:r>
          </w:p>
          <w:p w14:paraId="4A1ADBEC" w14:textId="7958848D" w:rsidR="00BA4DF0" w:rsidRPr="0028797F" w:rsidRDefault="00BA4DF0" w:rsidP="0003532E">
            <w:pPr>
              <w:pStyle w:val="haupttitelseite1"/>
            </w:pPr>
          </w:p>
        </w:tc>
        <w:tc>
          <w:tcPr>
            <w:tcW w:w="794" w:type="dxa"/>
          </w:tcPr>
          <w:p w14:paraId="0373CE5F" w14:textId="77777777" w:rsidR="00D37E18" w:rsidRPr="0028797F" w:rsidRDefault="00D37E18" w:rsidP="00473627">
            <w:pPr>
              <w:pStyle w:val="haupttitelzeile1seite1"/>
            </w:pPr>
          </w:p>
        </w:tc>
        <w:tc>
          <w:tcPr>
            <w:tcW w:w="4309" w:type="dxa"/>
          </w:tcPr>
          <w:p w14:paraId="0CC0B9A1" w14:textId="2CDF80AF" w:rsidR="00567B0C" w:rsidRDefault="00567B0C" w:rsidP="0028797F">
            <w:pPr>
              <w:pStyle w:val="logoplatzieren"/>
            </w:pPr>
          </w:p>
          <w:p w14:paraId="589E01EB" w14:textId="77777777" w:rsidR="00505025" w:rsidRPr="0028797F" w:rsidRDefault="00505025" w:rsidP="0028797F">
            <w:pPr>
              <w:pStyle w:val="logoplatzieren"/>
            </w:pPr>
          </w:p>
        </w:tc>
      </w:tr>
    </w:tbl>
    <w:p w14:paraId="1BF61016" w14:textId="77777777" w:rsidR="00945CC5" w:rsidRPr="0028797F" w:rsidRDefault="00945CC5" w:rsidP="00CA78A3">
      <w:pPr>
        <w:pStyle w:val="abstandvorempfaeng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2"/>
        <w:gridCol w:w="1191"/>
        <w:gridCol w:w="3912"/>
      </w:tblGrid>
      <w:tr w:rsidR="00E523CE" w:rsidRPr="0028797F" w14:paraId="053F09DA" w14:textId="77777777" w:rsidTr="00657C12">
        <w:trPr>
          <w:cantSplit/>
          <w:trHeight w:hRule="exact" w:val="1684"/>
        </w:trPr>
        <w:tc>
          <w:tcPr>
            <w:tcW w:w="3912" w:type="dxa"/>
          </w:tcPr>
          <w:p w14:paraId="49D3ED5D" w14:textId="15587871" w:rsidR="00BA4DF0" w:rsidRPr="0028797F" w:rsidRDefault="00BA4DF0" w:rsidP="00B07099">
            <w:pPr>
              <w:pStyle w:val="betreffseite1"/>
            </w:pPr>
          </w:p>
        </w:tc>
        <w:tc>
          <w:tcPr>
            <w:tcW w:w="1191" w:type="dxa"/>
          </w:tcPr>
          <w:p w14:paraId="6245ECAA" w14:textId="77777777" w:rsidR="00E523CE" w:rsidRPr="0028797F" w:rsidRDefault="00E523CE" w:rsidP="00B07099">
            <w:pPr>
              <w:pStyle w:val="betreffseite1"/>
            </w:pPr>
          </w:p>
        </w:tc>
        <w:tc>
          <w:tcPr>
            <w:tcW w:w="3912" w:type="dxa"/>
          </w:tcPr>
          <w:p w14:paraId="2F951478" w14:textId="77777777" w:rsidR="00E523CE" w:rsidRPr="002C0970" w:rsidRDefault="00E523CE" w:rsidP="00B07099">
            <w:pPr>
              <w:pStyle w:val="betreffseite1"/>
              <w:rPr>
                <w:b w:val="0"/>
              </w:rPr>
            </w:pPr>
            <w:bookmarkStart w:id="0" w:name="IVStelle"/>
            <w:bookmarkEnd w:id="0"/>
          </w:p>
        </w:tc>
      </w:tr>
    </w:tbl>
    <w:p w14:paraId="5E69A3E5" w14:textId="77777777" w:rsidR="00E523CE" w:rsidRPr="0028797F" w:rsidRDefault="00E523CE" w:rsidP="00CA78A3">
      <w:pPr>
        <w:pStyle w:val="abstandvorabsender"/>
      </w:pPr>
    </w:p>
    <w:p w14:paraId="1D7593F6" w14:textId="77777777" w:rsidR="00437699" w:rsidRDefault="00437699" w:rsidP="00CA78A3">
      <w:pPr>
        <w:pStyle w:val="abstandvorpersonalien"/>
      </w:pPr>
    </w:p>
    <w:p w14:paraId="42BA0482" w14:textId="77777777" w:rsidR="000E19F2" w:rsidRPr="000E19F2" w:rsidRDefault="000E19F2" w:rsidP="000E19F2">
      <w:pPr>
        <w:pStyle w:val="abstandvorpersonalien"/>
        <w:spacing w:line="240" w:lineRule="auto"/>
        <w:rPr>
          <w:sz w:val="24"/>
          <w:szCs w:val="24"/>
        </w:rPr>
      </w:pPr>
    </w:p>
    <w:p w14:paraId="754BB548" w14:textId="056C5DEC" w:rsidR="00D37E18" w:rsidRDefault="00D37E18" w:rsidP="00CA78A3">
      <w:pPr>
        <w:pStyle w:val="abstandvortext"/>
      </w:pPr>
    </w:p>
    <w:p w14:paraId="295BD1BF" w14:textId="428A49E7" w:rsidR="007A65E3" w:rsidRDefault="007A65E3" w:rsidP="00CA78A3">
      <w:pPr>
        <w:pStyle w:val="abstandvortext"/>
      </w:pPr>
    </w:p>
    <w:p w14:paraId="4E4201A0" w14:textId="77777777" w:rsidR="007A65E3" w:rsidRPr="0028797F" w:rsidRDefault="007A65E3" w:rsidP="00CA78A3">
      <w:pPr>
        <w:pStyle w:val="abstandvortext"/>
      </w:pPr>
    </w:p>
    <w:p w14:paraId="2E25A137" w14:textId="43869B95" w:rsidR="00057912" w:rsidRPr="008D3014" w:rsidRDefault="001845B6" w:rsidP="00057912">
      <w:pPr>
        <w:pStyle w:val="betreffseite1"/>
        <w:rPr>
          <w:b w:val="0"/>
        </w:rPr>
      </w:pPr>
      <w:r w:rsidRPr="001845B6">
        <w:t>Rapport médical concernant les mesures médicales pour assurés mineurs et jeunes adultes.</w:t>
      </w:r>
    </w:p>
    <w:p w14:paraId="74A67FB0" w14:textId="77777777" w:rsidR="00057912" w:rsidRPr="008D3014" w:rsidRDefault="00057912" w:rsidP="00057912">
      <w:pPr>
        <w:pStyle w:val="betreffseite1"/>
      </w:pPr>
      <w:r w:rsidRPr="008D3014">
        <w:t>Veuillez remplir le rapport médical et nous le retourner</w:t>
      </w:r>
    </w:p>
    <w:p w14:paraId="327D726F" w14:textId="77777777" w:rsidR="00057912" w:rsidRDefault="00057912" w:rsidP="00057912">
      <w:pPr>
        <w:pStyle w:val="lauftextseite1"/>
        <w:tabs>
          <w:tab w:val="clear" w:pos="340"/>
          <w:tab w:val="left" w:pos="975"/>
        </w:tabs>
      </w:pPr>
    </w:p>
    <w:p w14:paraId="73E5B669" w14:textId="77777777" w:rsidR="00FB2323" w:rsidRPr="008D3014" w:rsidRDefault="00FB2323" w:rsidP="00057912">
      <w:pPr>
        <w:pStyle w:val="lauftextseite1"/>
        <w:tabs>
          <w:tab w:val="clear" w:pos="340"/>
          <w:tab w:val="left" w:pos="975"/>
        </w:tabs>
      </w:pPr>
    </w:p>
    <w:p w14:paraId="53C96089" w14:textId="77777777" w:rsidR="00FB2323" w:rsidRPr="00B660C6" w:rsidRDefault="00FB2323" w:rsidP="00FB2323">
      <w:pPr>
        <w:pStyle w:val="lauftextseite1"/>
      </w:pPr>
      <w:r w:rsidRPr="00B660C6">
        <w:t xml:space="preserve">Bonjour </w:t>
      </w:r>
    </w:p>
    <w:p w14:paraId="6F895636" w14:textId="77777777" w:rsidR="00FB2323" w:rsidRPr="00B660C6" w:rsidRDefault="00FB2323" w:rsidP="00FB2323">
      <w:pPr>
        <w:pStyle w:val="lauftextseite1"/>
      </w:pPr>
    </w:p>
    <w:p w14:paraId="02BD4BC8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t xml:space="preserve">Votre patiente, votre patient est limité/e pour des raisons de santé qui ont conduit au dépôt d’une demande AI. </w:t>
      </w:r>
      <w:r w:rsidRPr="00B660C6">
        <w:br/>
      </w:r>
      <w:r w:rsidRPr="00B660C6">
        <w:rPr>
          <w:lang w:val="it-CH"/>
        </w:rPr>
        <w:t>En vue d’un examen rapide, l’office AI a besoin de votre soutien compétent.</w:t>
      </w:r>
    </w:p>
    <w:p w14:paraId="3310FC5E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DAE6B48" w14:textId="77777777" w:rsidR="00FB2323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dès lors de répondre au rapport médical en annexe autant qu’il vous est possible en fonction de votre spécialité et du dossier de votre patient/e. Si malgré tout quelques points devaient demeurer ouverts, nous le comprendrions très bien.</w:t>
      </w:r>
    </w:p>
    <w:p w14:paraId="17567E6D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6C3CEA32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 xml:space="preserve">Vous trouvez de plus amples informations sur la collaboration avec les offices AI sur le site </w:t>
      </w:r>
      <w:r w:rsidRPr="00B660C6">
        <w:rPr>
          <w:lang w:val="it-CH"/>
        </w:rPr>
        <w:br/>
      </w:r>
      <w:hyperlink r:id="rId8" w:tgtFrame="_blank" w:history="1">
        <w:r w:rsidRPr="00B660C6">
          <w:rPr>
            <w:rStyle w:val="Hyperlink"/>
            <w:lang w:val="it-CH"/>
          </w:rPr>
          <w:t>www.ai-pro-medico.ch</w:t>
        </w:r>
      </w:hyperlink>
      <w:r w:rsidRPr="00B660C6">
        <w:rPr>
          <w:lang w:val="it-CH"/>
        </w:rPr>
        <w:t xml:space="preserve">. </w:t>
      </w:r>
    </w:p>
    <w:p w14:paraId="77F16EC1" w14:textId="77777777" w:rsidR="00FB2323" w:rsidRDefault="00FB2323" w:rsidP="00FB2323">
      <w:pPr>
        <w:pStyle w:val="lauftextseite1"/>
        <w:rPr>
          <w:lang w:val="it-CH"/>
        </w:rPr>
      </w:pPr>
    </w:p>
    <w:p w14:paraId="0432E6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2FB68873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également télécharger le rapport médical sur notre site web.</w:t>
      </w:r>
    </w:p>
    <w:p w14:paraId="089D6DA9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1A84A39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Nous vous prions de compléter le rapport médical électroniquement ou à la main et de nous le retourner aussi vite que possible. Pour cette tâche, vous pouvez comme jusqu’à maintenant, faire votre décompte selon Tardoc.</w:t>
      </w:r>
    </w:p>
    <w:p w14:paraId="6D85B937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3E1F647F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Vous pouvez facturer par voie électronique les frais liés à la rédaction du rapport médical. Le lien suivant vous permet d'accéder aux informations les plus importantes concernant la facturation électronique (</w:t>
      </w:r>
      <w:r w:rsidRPr="00B660C6">
        <w:rPr>
          <w:lang w:val="de-CH"/>
        </w:rPr>
        <w:fldChar w:fldCharType="begin"/>
      </w:r>
      <w:r w:rsidRPr="00B660C6">
        <w:rPr>
          <w:lang w:val="it-CH"/>
        </w:rPr>
        <w:instrText>HYPERLINK "https://www.zas.admin.ch/fr/facturation-electronique-pour-fournisseurs-de-prestations" \t "_blank"</w:instrText>
      </w:r>
      <w:r w:rsidRPr="00B660C6">
        <w:rPr>
          <w:lang w:val="de-CH"/>
        </w:rPr>
      </w:r>
      <w:r w:rsidRPr="00B660C6">
        <w:rPr>
          <w:lang w:val="de-CH"/>
        </w:rPr>
        <w:fldChar w:fldCharType="separate"/>
      </w:r>
      <w:r w:rsidRPr="00B660C6">
        <w:rPr>
          <w:rStyle w:val="Hyperlink"/>
          <w:lang w:val="it-CH"/>
        </w:rPr>
        <w:t>Facturation électronique pour fournisseurs de prestations</w:t>
      </w:r>
      <w:r w:rsidRPr="00B660C6">
        <w:fldChar w:fldCharType="end"/>
      </w:r>
      <w:r w:rsidRPr="00B660C6">
        <w:rPr>
          <w:lang w:val="it-CH"/>
        </w:rPr>
        <w:t>).</w:t>
      </w:r>
    </w:p>
    <w:p w14:paraId="555F3D2B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1BA7D14" w14:textId="77777777" w:rsidR="00FB2323" w:rsidRPr="00B660C6" w:rsidRDefault="00FB2323" w:rsidP="00FB2323">
      <w:pPr>
        <w:pStyle w:val="lauftextseite1"/>
        <w:rPr>
          <w:lang w:val="it-CH"/>
        </w:rPr>
      </w:pPr>
      <w:r w:rsidRPr="00B660C6">
        <w:rPr>
          <w:lang w:val="it-CH"/>
        </w:rPr>
        <w:t>En cas de facturation pour des prestations fournies dans la zone frontalière, nous vous prions d’observer la lettre circulaire AI n° 208 (</w:t>
      </w:r>
      <w:r w:rsidRPr="00B660C6">
        <w:rPr>
          <w:lang w:val="de-CH"/>
        </w:rPr>
        <w:fldChar w:fldCharType="begin"/>
      </w:r>
      <w:r w:rsidRPr="00B660C6">
        <w:rPr>
          <w:lang w:val="it-CH"/>
        </w:rPr>
        <w:instrText>HYPERLINK "https://sozialversicherungen.admin.ch/fr/d/5768/download" \t "_blank"</w:instrText>
      </w:r>
      <w:r w:rsidRPr="00B660C6">
        <w:rPr>
          <w:lang w:val="de-CH"/>
        </w:rPr>
      </w:r>
      <w:r w:rsidRPr="00B660C6">
        <w:rPr>
          <w:lang w:val="de-CH"/>
        </w:rPr>
        <w:fldChar w:fldCharType="separate"/>
      </w:r>
      <w:r w:rsidRPr="00B660C6">
        <w:rPr>
          <w:rStyle w:val="Hyperlink"/>
          <w:lang w:val="it-CH"/>
        </w:rPr>
        <w:t>Facturation de prestations par des médecins domiciliés en zone frontalière</w:t>
      </w:r>
      <w:r w:rsidRPr="00B660C6">
        <w:fldChar w:fldCharType="end"/>
      </w:r>
      <w:r w:rsidRPr="00B660C6">
        <w:rPr>
          <w:lang w:val="it-CH"/>
        </w:rPr>
        <w:t>).</w:t>
      </w:r>
    </w:p>
    <w:p w14:paraId="2A5D35AB" w14:textId="77777777" w:rsidR="00FB2323" w:rsidRDefault="00FB2323" w:rsidP="00FB2323">
      <w:pPr>
        <w:pStyle w:val="lauftextseite1"/>
        <w:rPr>
          <w:lang w:val="it-CH"/>
        </w:rPr>
      </w:pPr>
    </w:p>
    <w:p w14:paraId="54E0ACF3" w14:textId="77777777" w:rsidR="00FB2323" w:rsidRPr="00B660C6" w:rsidRDefault="00FB2323" w:rsidP="00FB2323">
      <w:pPr>
        <w:pStyle w:val="lauftextseite1"/>
        <w:rPr>
          <w:lang w:val="it-CH"/>
        </w:rPr>
      </w:pPr>
    </w:p>
    <w:p w14:paraId="4A57B939" w14:textId="77777777" w:rsidR="00FB2323" w:rsidRPr="00B660C6" w:rsidRDefault="00FB2323" w:rsidP="00FB2323">
      <w:pPr>
        <w:pStyle w:val="lauftextseite1"/>
        <w:rPr>
          <w:lang w:val="de-CH"/>
        </w:rPr>
      </w:pPr>
      <w:r w:rsidRPr="00B660C6">
        <w:rPr>
          <w:lang w:val="de-CH"/>
        </w:rPr>
        <w:t xml:space="preserve">Avec nos </w:t>
      </w:r>
      <w:proofErr w:type="spellStart"/>
      <w:r w:rsidRPr="00B660C6">
        <w:rPr>
          <w:lang w:val="de-CH"/>
        </w:rPr>
        <w:t>remerciements</w:t>
      </w:r>
      <w:proofErr w:type="spellEnd"/>
      <w:r w:rsidRPr="00B660C6">
        <w:rPr>
          <w:lang w:val="de-CH"/>
        </w:rPr>
        <w:t xml:space="preserve"> et nos </w:t>
      </w:r>
      <w:proofErr w:type="spellStart"/>
      <w:r w:rsidRPr="00B660C6">
        <w:rPr>
          <w:lang w:val="de-CH"/>
        </w:rPr>
        <w:t>salutations</w:t>
      </w:r>
      <w:proofErr w:type="spellEnd"/>
      <w:r w:rsidRPr="00B660C6">
        <w:rPr>
          <w:lang w:val="de-CH"/>
        </w:rPr>
        <w:t xml:space="preserve"> </w:t>
      </w:r>
      <w:proofErr w:type="spellStart"/>
      <w:r w:rsidRPr="00B660C6">
        <w:rPr>
          <w:lang w:val="de-CH"/>
        </w:rPr>
        <w:t>les</w:t>
      </w:r>
      <w:proofErr w:type="spellEnd"/>
      <w:r w:rsidRPr="00B660C6">
        <w:rPr>
          <w:lang w:val="de-CH"/>
        </w:rPr>
        <w:t xml:space="preserve"> </w:t>
      </w:r>
      <w:proofErr w:type="spellStart"/>
      <w:r w:rsidRPr="00B660C6">
        <w:rPr>
          <w:lang w:val="de-CH"/>
        </w:rPr>
        <w:t>meillleures</w:t>
      </w:r>
      <w:proofErr w:type="spellEnd"/>
      <w:r w:rsidRPr="00B660C6">
        <w:rPr>
          <w:lang w:val="de-CH"/>
        </w:rPr>
        <w:t>.</w:t>
      </w:r>
    </w:p>
    <w:p w14:paraId="166939E5" w14:textId="77777777" w:rsidR="00FB2323" w:rsidRPr="00FB2323" w:rsidRDefault="00FB2323" w:rsidP="00057912">
      <w:pPr>
        <w:pStyle w:val="lauftextseite1"/>
        <w:rPr>
          <w:lang w:val="de-CH"/>
        </w:rPr>
      </w:pPr>
    </w:p>
    <w:p w14:paraId="0A029048" w14:textId="77777777" w:rsidR="00B41A43" w:rsidRPr="0028797F" w:rsidRDefault="00B41A43" w:rsidP="00C958D4">
      <w:pPr>
        <w:pStyle w:val="lauftextChar"/>
        <w:sectPr w:rsidR="00B41A43" w:rsidRPr="0028797F" w:rsidSect="004C3B44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20" w:code="9"/>
          <w:pgMar w:top="454" w:right="567" w:bottom="851" w:left="1134" w:header="0" w:footer="533" w:gutter="0"/>
          <w:cols w:space="708"/>
          <w:titlePg/>
          <w:docGrid w:linePitch="360"/>
        </w:sectPr>
      </w:pPr>
    </w:p>
    <w:p w14:paraId="00D6642B" w14:textId="1F956D14" w:rsidR="00AA732F" w:rsidRPr="00BE71D6" w:rsidRDefault="0010781B" w:rsidP="00AA732F">
      <w:pPr>
        <w:pStyle w:val="titelschwarzohneabstand"/>
        <w:ind w:firstLine="0"/>
      </w:pPr>
      <w:r w:rsidRPr="0010781B">
        <w:lastRenderedPageBreak/>
        <w:t>Rapport médical – Mesures médicales pour assurés mineurs et jeunes adultes</w:t>
      </w:r>
    </w:p>
    <w:p w14:paraId="4732380D" w14:textId="77777777" w:rsidR="00AA732F" w:rsidRDefault="00AA732F" w:rsidP="00AA732F">
      <w:pPr>
        <w:pStyle w:val="lauftext"/>
        <w:rPr>
          <w:rStyle w:val="schriftfett"/>
          <w:lang w:val="fr-CH"/>
        </w:rPr>
      </w:pPr>
    </w:p>
    <w:p w14:paraId="62FAC32F" w14:textId="55701A29" w:rsidR="00B50C2C" w:rsidRDefault="00B50C2C" w:rsidP="00AA732F">
      <w:pPr>
        <w:pStyle w:val="lauftext"/>
        <w:rPr>
          <w:rStyle w:val="schriftfett"/>
          <w:lang w:val="fr-CH"/>
        </w:rPr>
      </w:pPr>
      <w:r w:rsidRPr="00B50C2C">
        <w:rPr>
          <w:rStyle w:val="schriftfett"/>
          <w:lang w:val="fr-CH"/>
        </w:rPr>
        <w:t>Questions complémentaires</w:t>
      </w:r>
    </w:p>
    <w:p w14:paraId="405D1528" w14:textId="77777777" w:rsidR="00B50C2C" w:rsidRPr="00BE71D6" w:rsidRDefault="00B50C2C" w:rsidP="00AA732F">
      <w:pPr>
        <w:pStyle w:val="lauftext"/>
        <w:rPr>
          <w:lang w:val="fr-CH"/>
        </w:rPr>
      </w:pPr>
    </w:p>
    <w:p w14:paraId="6C9D1367" w14:textId="15B3690E" w:rsidR="00AA732F" w:rsidRPr="00BE71D6" w:rsidRDefault="00AA732F" w:rsidP="00AA732F">
      <w:pPr>
        <w:pStyle w:val="lauftext"/>
        <w:rPr>
          <w:lang w:val="fr-CH"/>
        </w:rPr>
      </w:pPr>
      <w:r w:rsidRPr="00BE71D6">
        <w:rPr>
          <w:b/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E71D6">
        <w:rPr>
          <w:b/>
          <w:lang w:val="fr-CH"/>
        </w:rPr>
        <w:instrText xml:space="preserve"> FORMCHECKBOX </w:instrText>
      </w:r>
      <w:r w:rsidRPr="00BE71D6">
        <w:rPr>
          <w:b/>
          <w:lang w:val="fr-CH"/>
        </w:rPr>
      </w:r>
      <w:r w:rsidRPr="00BE71D6">
        <w:rPr>
          <w:b/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BE71D6">
        <w:rPr>
          <w:lang w:val="fr-CH"/>
        </w:rPr>
        <w:t xml:space="preserve"> </w:t>
      </w:r>
      <w:r w:rsidR="00B50C2C" w:rsidRPr="00B50C2C">
        <w:rPr>
          <w:lang w:val="fr-CH"/>
        </w:rPr>
        <w:t>Veuillez joindre les éventuels rapports d’opération, de sortie et de consultation</w:t>
      </w:r>
    </w:p>
    <w:bookmarkStart w:id="1" w:name="OLE_LINK2"/>
    <w:p w14:paraId="60FE3799" w14:textId="123A8252" w:rsidR="00AA732F" w:rsidRPr="00BE71D6" w:rsidRDefault="00AA732F" w:rsidP="00AA732F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BE71D6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bookmarkEnd w:id="1"/>
      <w:r w:rsidRPr="00BE71D6">
        <w:rPr>
          <w:lang w:val="fr-CH"/>
        </w:rPr>
        <w:t xml:space="preserve"> </w:t>
      </w:r>
      <w:r w:rsidR="00B50C2C" w:rsidRPr="00B50C2C">
        <w:rPr>
          <w:lang w:val="fr-CH"/>
        </w:rPr>
        <w:t>Veuillez également répondre aux questions supplémentaires figurant dans l’annexe</w:t>
      </w:r>
    </w:p>
    <w:p w14:paraId="13A7D90D" w14:textId="77777777" w:rsidR="00AA732F" w:rsidRPr="00BE71D6" w:rsidRDefault="00AA732F" w:rsidP="00AA732F">
      <w:pPr>
        <w:pStyle w:val="lauftext"/>
        <w:rPr>
          <w:lang w:val="fr-CH"/>
        </w:rPr>
      </w:pP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BE71D6" w14:paraId="20C18E4F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B6304F1" w14:textId="77777777" w:rsidR="00AA732F" w:rsidRPr="00BE71D6" w:rsidRDefault="00AA732F" w:rsidP="002479FA">
            <w:pPr>
              <w:pStyle w:val="textintabelle"/>
            </w:pPr>
            <w:r w:rsidRPr="00BE71D6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3C7D30CF" w14:textId="77777777" w:rsidR="00AA732F" w:rsidRPr="00BE71D6" w:rsidRDefault="00AA732F" w:rsidP="00AA732F">
      <w:pPr>
        <w:pStyle w:val="abstandnachtabelle"/>
      </w:pPr>
    </w:p>
    <w:p w14:paraId="4306917E" w14:textId="77777777" w:rsidR="00AA732F" w:rsidRPr="00BE71D6" w:rsidRDefault="00AA732F" w:rsidP="00AA732F">
      <w:pPr>
        <w:pStyle w:val="lauftext"/>
        <w:rPr>
          <w:lang w:val="fr-CH"/>
        </w:rPr>
      </w:pPr>
    </w:p>
    <w:tbl>
      <w:tblPr>
        <w:tblW w:w="93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0"/>
        <w:gridCol w:w="2016"/>
        <w:gridCol w:w="3230"/>
      </w:tblGrid>
      <w:tr w:rsidR="00AA732F" w:rsidRPr="00BE71D6" w14:paraId="35BF63A8" w14:textId="77777777" w:rsidTr="002479FA">
        <w:trPr>
          <w:trHeight w:val="600"/>
        </w:trPr>
        <w:tc>
          <w:tcPr>
            <w:tcW w:w="4110" w:type="dxa"/>
            <w:tcBorders>
              <w:top w:val="single" w:sz="12" w:space="0" w:color="auto"/>
              <w:bottom w:val="single" w:sz="12" w:space="0" w:color="auto"/>
            </w:tcBorders>
          </w:tcPr>
          <w:p w14:paraId="6E08725A" w14:textId="77777777" w:rsidR="00AA732F" w:rsidRPr="00BE71D6" w:rsidRDefault="00AA732F" w:rsidP="002479FA">
            <w:pPr>
              <w:pStyle w:val="tabellenkopfseite1"/>
            </w:pPr>
            <w:r>
              <w:t>Personne assurée</w:t>
            </w:r>
            <w:r w:rsidRPr="00BE71D6">
              <w:t xml:space="preserve"> (</w:t>
            </w:r>
            <w:r>
              <w:t>prénom</w:t>
            </w:r>
            <w:r w:rsidRPr="00BE71D6">
              <w:t xml:space="preserve">, </w:t>
            </w:r>
            <w:r>
              <w:t>nom</w:t>
            </w:r>
            <w:r w:rsidRPr="00BE71D6">
              <w:t>)</w:t>
            </w:r>
          </w:p>
          <w:bookmarkStart w:id="2" w:name="Name"/>
          <w:p w14:paraId="5517CFE5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2"/>
            <w:bookmarkEnd w:id="3"/>
          </w:p>
        </w:tc>
        <w:tc>
          <w:tcPr>
            <w:tcW w:w="2016" w:type="dxa"/>
            <w:tcBorders>
              <w:top w:val="single" w:sz="12" w:space="0" w:color="auto"/>
              <w:bottom w:val="single" w:sz="12" w:space="0" w:color="auto"/>
            </w:tcBorders>
          </w:tcPr>
          <w:p w14:paraId="0D8F5EEF" w14:textId="77777777" w:rsidR="00AA732F" w:rsidRPr="00BE71D6" w:rsidRDefault="00AA732F" w:rsidP="002479FA">
            <w:pPr>
              <w:pStyle w:val="tabellenkopfseite1"/>
            </w:pPr>
            <w:r>
              <w:t>Date de naissance</w:t>
            </w:r>
          </w:p>
          <w:bookmarkStart w:id="4" w:name="Geburtsdatum"/>
          <w:p w14:paraId="5039A907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4"/>
            <w:bookmarkEnd w:id="5"/>
          </w:p>
        </w:tc>
        <w:tc>
          <w:tcPr>
            <w:tcW w:w="3230" w:type="dxa"/>
            <w:tcBorders>
              <w:top w:val="single" w:sz="12" w:space="0" w:color="auto"/>
              <w:bottom w:val="single" w:sz="12" w:space="0" w:color="auto"/>
            </w:tcBorders>
          </w:tcPr>
          <w:p w14:paraId="4F163FD8" w14:textId="722B84D9" w:rsidR="00AA732F" w:rsidRPr="00BE71D6" w:rsidRDefault="00360D49" w:rsidP="002479FA">
            <w:pPr>
              <w:pStyle w:val="tabellenkopfseite1"/>
              <w:ind w:right="-44"/>
            </w:pPr>
            <w:r>
              <w:rPr>
                <w:rStyle w:val="Seitenzahl"/>
              </w:rPr>
              <w:t>Numéro AVS</w:t>
            </w:r>
            <w:r w:rsidR="00AA732F" w:rsidRPr="00BE71D6">
              <w:rPr>
                <w:rStyle w:val="Seitenzahl"/>
              </w:rPr>
              <w:t xml:space="preserve"> </w:t>
            </w:r>
          </w:p>
          <w:bookmarkStart w:id="6" w:name="AHV"/>
          <w:p w14:paraId="239C1431" w14:textId="77777777" w:rsidR="00AA732F" w:rsidRPr="00BE71D6" w:rsidRDefault="00AA732F" w:rsidP="002479FA">
            <w:pPr>
              <w:pStyle w:val="personalienseite1"/>
            </w:pPr>
            <w:r w:rsidRPr="00BE71D6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6"/>
            <w:bookmarkEnd w:id="7"/>
          </w:p>
        </w:tc>
      </w:tr>
    </w:tbl>
    <w:p w14:paraId="40BD3F5C" w14:textId="77777777" w:rsidR="00010C0F" w:rsidRDefault="00010C0F" w:rsidP="00010C0F">
      <w:pPr>
        <w:pStyle w:val="abstandnachtabelle"/>
        <w:spacing w:line="240" w:lineRule="exact"/>
      </w:pPr>
    </w:p>
    <w:p w14:paraId="7A5AB8E1" w14:textId="77777777" w:rsidR="00AA732F" w:rsidRPr="00BE71D6" w:rsidRDefault="00AA732F" w:rsidP="00AA732F">
      <w:pPr>
        <w:pStyle w:val="titelschwarzmitabstand"/>
      </w:pPr>
      <w:r w:rsidRPr="00BE71D6">
        <w:t>1.</w:t>
      </w:r>
      <w:r w:rsidRPr="00BE71D6">
        <w:tab/>
        <w:t>Diagnos</w:t>
      </w:r>
      <w:r>
        <w:t>tics</w:t>
      </w:r>
    </w:p>
    <w:p w14:paraId="627615BC" w14:textId="77777777" w:rsidR="008735DC" w:rsidRDefault="008735DC" w:rsidP="008735DC">
      <w:pPr>
        <w:pStyle w:val="titelrotmitabstand"/>
        <w:rPr>
          <w:color w:val="000000"/>
        </w:rPr>
      </w:pPr>
      <w:r>
        <w:rPr>
          <w:color w:val="000000"/>
        </w:rPr>
        <w:t xml:space="preserve">1.1 </w:t>
      </w:r>
    </w:p>
    <w:p w14:paraId="672CAEC7" w14:textId="77777777" w:rsidR="008735DC" w:rsidRDefault="008735DC" w:rsidP="008735DC">
      <w:pPr>
        <w:pStyle w:val="lauftext"/>
        <w:rPr>
          <w:lang w:val="fr-CH"/>
        </w:rPr>
      </w:pPr>
      <w:r w:rsidRPr="00BE71D6">
        <w:rPr>
          <w:lang w:val="fr-CH"/>
        </w:rPr>
        <w:t>Diagnos</w:t>
      </w:r>
      <w:r>
        <w:rPr>
          <w:lang w:val="fr-CH"/>
        </w:rPr>
        <w:t>tics</w:t>
      </w:r>
    </w:p>
    <w:p w14:paraId="3839EE32" w14:textId="77777777" w:rsidR="008735DC" w:rsidRPr="00BE71D6" w:rsidRDefault="008735DC" w:rsidP="008735DC">
      <w:pPr>
        <w:pStyle w:val="lauftext"/>
        <w:rPr>
          <w:lang w:val="fr-CH"/>
        </w:rPr>
      </w:pPr>
      <w:r w:rsidRPr="00BB257B">
        <w:rPr>
          <w:lang w:val="fr-CH"/>
        </w:rPr>
        <w:t>En cas de maladies psychiatriques, veuillez indiquer les codes CIM-10 ou DSM-IV</w:t>
      </w:r>
    </w:p>
    <w:p w14:paraId="2173CF34" w14:textId="77777777" w:rsidR="008735DC" w:rsidRPr="00BE71D6" w:rsidRDefault="008735DC" w:rsidP="008735DC">
      <w:pPr>
        <w:pStyle w:val="lauftext"/>
        <w:rPr>
          <w:lang w:val="fr-CH"/>
        </w:rPr>
      </w:pPr>
      <w:r w:rsidRPr="00BB257B">
        <w:rPr>
          <w:rFonts w:cs="Arial"/>
          <w:lang w:val="fr-CH"/>
        </w:rPr>
        <w:t xml:space="preserve">Établi pour la première fois </w:t>
      </w:r>
      <w:proofErr w:type="gramStart"/>
      <w:r w:rsidRPr="00BB257B">
        <w:rPr>
          <w:rFonts w:cs="Arial"/>
          <w:lang w:val="fr-CH"/>
        </w:rPr>
        <w:t>le: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8735DC" w:rsidRPr="00BE71D6" w14:paraId="34FDA6E9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2E0CBF7" w14:textId="77777777" w:rsidR="008735DC" w:rsidRPr="00BE71D6" w:rsidRDefault="008735DC" w:rsidP="00DB00CC">
            <w:pPr>
              <w:pStyle w:val="textintabelle"/>
            </w:pPr>
            <w:r w:rsidRPr="00BE71D6"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8" w:name="Text159"/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  <w:bookmarkEnd w:id="8"/>
          </w:p>
        </w:tc>
      </w:tr>
    </w:tbl>
    <w:p w14:paraId="01F90CF1" w14:textId="77777777" w:rsidR="008735DC" w:rsidRPr="00BE71D6" w:rsidRDefault="008735DC" w:rsidP="008735DC">
      <w:pPr>
        <w:pStyle w:val="abstandnachtabelle"/>
      </w:pPr>
    </w:p>
    <w:p w14:paraId="4A723A4A" w14:textId="77777777" w:rsidR="008735DC" w:rsidRDefault="008735DC" w:rsidP="008735DC">
      <w:pPr>
        <w:pStyle w:val="titelrotmitabstand"/>
        <w:rPr>
          <w:color w:val="000000"/>
        </w:rPr>
      </w:pPr>
      <w:r>
        <w:rPr>
          <w:color w:val="000000"/>
        </w:rPr>
        <w:t xml:space="preserve">1.2 </w:t>
      </w:r>
    </w:p>
    <w:p w14:paraId="1B330054" w14:textId="77777777" w:rsidR="008735DC" w:rsidRPr="006E5409" w:rsidRDefault="008735DC" w:rsidP="008735DC">
      <w:pPr>
        <w:pStyle w:val="lauftext"/>
        <w:rPr>
          <w:lang w:val="fr-CH"/>
        </w:rPr>
      </w:pPr>
      <w:r w:rsidRPr="005D6DD1">
        <w:rPr>
          <w:lang w:val="fr-CH"/>
        </w:rPr>
        <w:t xml:space="preserve">L’état de santé a-t-il des effets sur la fréquentation scolaire ou sur la formation </w:t>
      </w:r>
      <w:proofErr w:type="gramStart"/>
      <w:r w:rsidRPr="005D6DD1">
        <w:rPr>
          <w:lang w:val="fr-CH"/>
        </w:rPr>
        <w:t>professionnelle?</w:t>
      </w:r>
      <w:proofErr w:type="gramEnd"/>
    </w:p>
    <w:p w14:paraId="0EA06006" w14:textId="77777777" w:rsidR="008735DC" w:rsidRPr="006E5409" w:rsidRDefault="008735DC" w:rsidP="008735DC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</w:r>
      <w:proofErr w:type="gramStart"/>
      <w:r w:rsidRPr="006E5409">
        <w:rPr>
          <w:lang w:val="fr-CH"/>
        </w:rPr>
        <w:t>oui</w:t>
      </w:r>
      <w:proofErr w:type="gramEnd"/>
      <w:r w:rsidRPr="006E5409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  <w:t>non</w:t>
      </w:r>
    </w:p>
    <w:p w14:paraId="399080ED" w14:textId="77777777" w:rsidR="008735DC" w:rsidRPr="00BE71D6" w:rsidRDefault="008735DC" w:rsidP="008735DC">
      <w:pPr>
        <w:pStyle w:val="lauftext"/>
        <w:rPr>
          <w:lang w:val="fr-CH"/>
        </w:rPr>
      </w:pPr>
      <w:r w:rsidRPr="008735DC">
        <w:rPr>
          <w:lang w:val="it-CH"/>
        </w:rPr>
        <w:t>Si oui, comment?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8735DC" w:rsidRPr="00BE71D6" w14:paraId="071B392E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7AEC728" w14:textId="77777777" w:rsidR="008735DC" w:rsidRPr="00BE71D6" w:rsidRDefault="008735DC" w:rsidP="00DB00CC">
            <w:pPr>
              <w:pStyle w:val="textintabelle"/>
            </w:pPr>
            <w:r w:rsidRPr="00BE71D6"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3A6D3F8D" w14:textId="77777777" w:rsidR="008735DC" w:rsidRDefault="008735DC" w:rsidP="008735DC">
      <w:pPr>
        <w:pStyle w:val="abstandnachtabelle"/>
      </w:pPr>
    </w:p>
    <w:p w14:paraId="0C2BD3A6" w14:textId="77777777" w:rsidR="008735DC" w:rsidRPr="00D965CB" w:rsidRDefault="008735DC" w:rsidP="008735DC">
      <w:pPr>
        <w:pStyle w:val="lauftext"/>
        <w:rPr>
          <w:lang w:val="fr-CH"/>
        </w:rPr>
      </w:pPr>
      <w:r w:rsidRPr="005D6DD1">
        <w:rPr>
          <w:lang w:val="fr-CH"/>
        </w:rPr>
        <w:t xml:space="preserve">Depuis </w:t>
      </w:r>
      <w:proofErr w:type="gramStart"/>
      <w:r w:rsidRPr="005D6DD1">
        <w:rPr>
          <w:lang w:val="fr-CH"/>
        </w:rPr>
        <w:t>quand?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8735DC" w:rsidRPr="00D965CB" w14:paraId="67281978" w14:textId="77777777" w:rsidTr="00DB00CC">
        <w:trPr>
          <w:trHeight w:val="369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8634F77" w14:textId="77777777" w:rsidR="008735DC" w:rsidRDefault="008735DC" w:rsidP="00DB00CC">
            <w:pPr>
              <w:pStyle w:val="textintabelle"/>
            </w:pPr>
            <w:r w:rsidRPr="00D965CB"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  <w:p w14:paraId="64EC38A2" w14:textId="77777777" w:rsidR="008735DC" w:rsidRDefault="008735DC" w:rsidP="00DB00CC">
            <w:pPr>
              <w:pStyle w:val="textintabelle"/>
            </w:pPr>
          </w:p>
          <w:p w14:paraId="554585BA" w14:textId="77777777" w:rsidR="008735DC" w:rsidRPr="00D965CB" w:rsidRDefault="008735DC" w:rsidP="00DB00CC">
            <w:pPr>
              <w:pStyle w:val="textintabelle"/>
            </w:pPr>
          </w:p>
        </w:tc>
      </w:tr>
    </w:tbl>
    <w:p w14:paraId="0865F5D3" w14:textId="77777777" w:rsidR="008735DC" w:rsidRPr="00BE71D6" w:rsidRDefault="008735DC" w:rsidP="008735DC">
      <w:pPr>
        <w:pStyle w:val="abstandnachtabelle"/>
      </w:pPr>
    </w:p>
    <w:p w14:paraId="4A946257" w14:textId="77777777" w:rsidR="008735DC" w:rsidRDefault="008735DC" w:rsidP="008735DC">
      <w:pPr>
        <w:pStyle w:val="titelrotmitabstand"/>
        <w:rPr>
          <w:color w:val="000000"/>
        </w:rPr>
      </w:pPr>
      <w:r>
        <w:rPr>
          <w:color w:val="000000"/>
        </w:rPr>
        <w:t xml:space="preserve">1.3 </w:t>
      </w:r>
    </w:p>
    <w:p w14:paraId="398D7068" w14:textId="77777777" w:rsidR="008735DC" w:rsidRPr="006E5409" w:rsidRDefault="008735DC" w:rsidP="008735DC">
      <w:pPr>
        <w:pStyle w:val="lauftext"/>
        <w:rPr>
          <w:lang w:val="fr-CH"/>
        </w:rPr>
      </w:pPr>
      <w:r w:rsidRPr="00883E9E">
        <w:rPr>
          <w:lang w:val="fr-CH"/>
        </w:rPr>
        <w:t>Sommes-nous en présence d’une ou de plusieurs infirmités congénitales selon l’OIC</w:t>
      </w:r>
    </w:p>
    <w:p w14:paraId="021E2698" w14:textId="77777777" w:rsidR="008735DC" w:rsidRPr="006E5409" w:rsidRDefault="008735DC" w:rsidP="008735DC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</w:r>
      <w:proofErr w:type="gramStart"/>
      <w:r w:rsidRPr="006E5409">
        <w:rPr>
          <w:lang w:val="fr-CH"/>
        </w:rPr>
        <w:t>oui</w:t>
      </w:r>
      <w:proofErr w:type="gramEnd"/>
      <w:r w:rsidRPr="006E5409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  <w:t>non</w:t>
      </w:r>
    </w:p>
    <w:p w14:paraId="59BB3C68" w14:textId="77777777" w:rsidR="008735DC" w:rsidRPr="00BE71D6" w:rsidRDefault="008735DC" w:rsidP="008735DC">
      <w:pPr>
        <w:pStyle w:val="lauftext"/>
        <w:rPr>
          <w:lang w:val="fr-CH"/>
        </w:rPr>
      </w:pPr>
      <w:r w:rsidRPr="00EF421E">
        <w:rPr>
          <w:lang w:val="fr-CH"/>
        </w:rPr>
        <w:t>Si oui, chiffre(s)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8735DC" w:rsidRPr="00BE71D6" w14:paraId="203E4B91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7F093B8B" w14:textId="77777777" w:rsidR="008735DC" w:rsidRPr="00BE71D6" w:rsidRDefault="008735DC" w:rsidP="00DB00CC">
            <w:pPr>
              <w:pStyle w:val="textintabelle"/>
            </w:pPr>
            <w:r w:rsidRPr="00BE71D6"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 w:rsidRPr="00BE71D6">
              <w:instrText xml:space="preserve"> FORMTEXT </w:instrText>
            </w:r>
            <w:r w:rsidRPr="00BE71D6">
              <w:fldChar w:fldCharType="separate"/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rPr>
                <w:noProof/>
              </w:rPr>
              <w:t> </w:t>
            </w:r>
            <w:r w:rsidRPr="00BE71D6">
              <w:fldChar w:fldCharType="end"/>
            </w:r>
          </w:p>
        </w:tc>
      </w:tr>
    </w:tbl>
    <w:p w14:paraId="10E5CE20" w14:textId="77777777" w:rsidR="008735DC" w:rsidRPr="00BE71D6" w:rsidRDefault="008735DC" w:rsidP="008735DC">
      <w:pPr>
        <w:pStyle w:val="abstandnachtabelle"/>
      </w:pPr>
    </w:p>
    <w:p w14:paraId="5B2149EF" w14:textId="77777777" w:rsidR="008735DC" w:rsidRDefault="008735DC" w:rsidP="008735DC">
      <w:pPr>
        <w:pStyle w:val="titelrotmitabstand"/>
        <w:rPr>
          <w:color w:val="000000"/>
        </w:rPr>
      </w:pPr>
      <w:r>
        <w:rPr>
          <w:color w:val="000000"/>
        </w:rPr>
        <w:t xml:space="preserve">1.4 </w:t>
      </w:r>
    </w:p>
    <w:p w14:paraId="271E4B63" w14:textId="77777777" w:rsidR="008735DC" w:rsidRPr="006E5409" w:rsidRDefault="008735DC" w:rsidP="008735DC">
      <w:pPr>
        <w:pStyle w:val="lauftext"/>
        <w:rPr>
          <w:lang w:val="fr-CH"/>
        </w:rPr>
      </w:pPr>
      <w:r w:rsidRPr="00296C94">
        <w:rPr>
          <w:lang w:val="fr-CH"/>
        </w:rPr>
        <w:t>L’état de santé de la personne assurée</w:t>
      </w:r>
    </w:p>
    <w:p w14:paraId="503EEE94" w14:textId="0EDA1A3E" w:rsidR="008735DC" w:rsidRPr="00296C94" w:rsidRDefault="008735DC" w:rsidP="008735DC">
      <w:pPr>
        <w:pStyle w:val="lauftext"/>
        <w:tabs>
          <w:tab w:val="clear" w:pos="2041"/>
          <w:tab w:val="clear" w:pos="2381"/>
          <w:tab w:val="clear" w:pos="4082"/>
          <w:tab w:val="clear" w:pos="4423"/>
          <w:tab w:val="clear" w:pos="6124"/>
          <w:tab w:val="clear" w:pos="6464"/>
          <w:tab w:val="left" w:pos="2410"/>
          <w:tab w:val="left" w:pos="2694"/>
          <w:tab w:val="left" w:pos="3024"/>
          <w:tab w:val="left" w:pos="5954"/>
          <w:tab w:val="left" w:pos="6327"/>
        </w:tabs>
        <w:rPr>
          <w:lang w:val="it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</w:r>
      <w:proofErr w:type="gramStart"/>
      <w:r w:rsidRPr="00296C94">
        <w:rPr>
          <w:lang w:val="fr-CH"/>
        </w:rPr>
        <w:t>demeure</w:t>
      </w:r>
      <w:proofErr w:type="gramEnd"/>
      <w:r w:rsidRPr="00296C94">
        <w:rPr>
          <w:lang w:val="fr-CH"/>
        </w:rPr>
        <w:t xml:space="preserve"> identique</w:t>
      </w:r>
      <w:r>
        <w:rPr>
          <w:lang w:val="fr-CH"/>
        </w:rPr>
        <w:tab/>
      </w:r>
      <w:r w:rsidRPr="006E5409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>
        <w:rPr>
          <w:lang w:val="fr-CH"/>
        </w:rPr>
        <w:tab/>
      </w:r>
      <w:r w:rsidRPr="00296C94">
        <w:rPr>
          <w:lang w:val="fr-CH"/>
        </w:rPr>
        <w:t>est capable de s’améliorer</w:t>
      </w:r>
      <w:r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>
        <w:rPr>
          <w:lang w:val="fr-CH"/>
        </w:rPr>
        <w:tab/>
      </w:r>
      <w:r w:rsidRPr="00296C94">
        <w:rPr>
          <w:lang w:val="fr-CH"/>
        </w:rPr>
        <w:t>se détériore</w:t>
      </w:r>
    </w:p>
    <w:p w14:paraId="195386E6" w14:textId="77777777" w:rsidR="008735DC" w:rsidRDefault="008735DC" w:rsidP="008735DC">
      <w:pPr>
        <w:pStyle w:val="abstandnachtabelle"/>
      </w:pPr>
    </w:p>
    <w:p w14:paraId="346AE4F2" w14:textId="77777777" w:rsidR="008735DC" w:rsidRPr="00BE71D6" w:rsidRDefault="008735DC" w:rsidP="008735DC">
      <w:pPr>
        <w:pStyle w:val="abstandnachtabelle"/>
      </w:pPr>
    </w:p>
    <w:p w14:paraId="03DDE505" w14:textId="77777777" w:rsidR="008735DC" w:rsidRDefault="008735DC" w:rsidP="008735DC">
      <w:pPr>
        <w:pStyle w:val="titelrotmitabstand"/>
        <w:rPr>
          <w:color w:val="000000"/>
        </w:rPr>
      </w:pPr>
      <w:r>
        <w:rPr>
          <w:color w:val="000000"/>
        </w:rPr>
        <w:t xml:space="preserve">1.5 </w:t>
      </w:r>
    </w:p>
    <w:p w14:paraId="72A7A0C5" w14:textId="5E3826ED" w:rsidR="008735DC" w:rsidRPr="006E5409" w:rsidRDefault="008735DC" w:rsidP="008735DC">
      <w:pPr>
        <w:pStyle w:val="lauftext"/>
        <w:rPr>
          <w:lang w:val="fr-CH"/>
        </w:rPr>
      </w:pPr>
      <w:r w:rsidRPr="00854602">
        <w:rPr>
          <w:lang w:val="fr-CH"/>
        </w:rPr>
        <w:t>Des mesures médicales peuvent-elles améliorer de manière substantielle</w:t>
      </w:r>
      <w:r w:rsidR="000236D3" w:rsidRPr="00854602">
        <w:rPr>
          <w:lang w:val="fr-CH"/>
        </w:rPr>
        <w:t xml:space="preserve"> </w:t>
      </w:r>
      <w:r w:rsidRPr="00854602">
        <w:rPr>
          <w:lang w:val="fr-CH"/>
        </w:rPr>
        <w:t xml:space="preserve">une réadaptation ultérieure dans la vie </w:t>
      </w:r>
      <w:proofErr w:type="gramStart"/>
      <w:r w:rsidRPr="00854602">
        <w:rPr>
          <w:lang w:val="fr-CH"/>
        </w:rPr>
        <w:t>active?</w:t>
      </w:r>
      <w:proofErr w:type="gramEnd"/>
    </w:p>
    <w:p w14:paraId="23CF8900" w14:textId="77777777" w:rsidR="008735DC" w:rsidRPr="006E5409" w:rsidRDefault="008735DC" w:rsidP="008735DC">
      <w:pPr>
        <w:pStyle w:val="lauftext"/>
        <w:rPr>
          <w:lang w:val="fr-CH"/>
        </w:rPr>
      </w:pP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</w:r>
      <w:proofErr w:type="gramStart"/>
      <w:r w:rsidRPr="006E5409">
        <w:rPr>
          <w:lang w:val="fr-CH"/>
        </w:rPr>
        <w:t>oui</w:t>
      </w:r>
      <w:proofErr w:type="gramEnd"/>
      <w:r w:rsidRPr="006E5409">
        <w:rPr>
          <w:lang w:val="fr-CH"/>
        </w:rPr>
        <w:tab/>
      </w:r>
      <w:r w:rsidRPr="00BE71D6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6E5409">
        <w:rPr>
          <w:lang w:val="fr-CH"/>
        </w:rPr>
        <w:instrText xml:space="preserve"> FORMCHECKBOX </w:instrText>
      </w:r>
      <w:r w:rsidRPr="00BE71D6">
        <w:rPr>
          <w:lang w:val="fr-CH"/>
        </w:rPr>
      </w:r>
      <w:r w:rsidRPr="00BE71D6">
        <w:rPr>
          <w:lang w:val="fr-CH"/>
        </w:rPr>
        <w:fldChar w:fldCharType="separate"/>
      </w:r>
      <w:r w:rsidRPr="00BE71D6">
        <w:rPr>
          <w:lang w:val="fr-CH"/>
        </w:rPr>
        <w:fldChar w:fldCharType="end"/>
      </w:r>
      <w:r w:rsidRPr="006E5409">
        <w:rPr>
          <w:lang w:val="fr-CH"/>
        </w:rPr>
        <w:tab/>
        <w:t>non</w:t>
      </w:r>
    </w:p>
    <w:p w14:paraId="25BFE981" w14:textId="77777777" w:rsidR="005505DC" w:rsidRDefault="005505DC" w:rsidP="00247D04">
      <w:pPr>
        <w:pStyle w:val="abstandnachtabelle"/>
        <w:spacing w:line="240" w:lineRule="exact"/>
      </w:pPr>
    </w:p>
    <w:p w14:paraId="6F6FEB3C" w14:textId="77777777" w:rsidR="00F158B6" w:rsidRDefault="00F158B6" w:rsidP="00247D04">
      <w:pPr>
        <w:pStyle w:val="abstandnachtabelle"/>
        <w:spacing w:line="240" w:lineRule="exact"/>
      </w:pPr>
    </w:p>
    <w:p w14:paraId="292B259D" w14:textId="77777777" w:rsidR="00F158B6" w:rsidRDefault="00F158B6" w:rsidP="00247D04">
      <w:pPr>
        <w:pStyle w:val="abstandnachtabelle"/>
        <w:spacing w:line="240" w:lineRule="exact"/>
      </w:pPr>
    </w:p>
    <w:p w14:paraId="21332576" w14:textId="77777777" w:rsidR="00F158B6" w:rsidRDefault="00F158B6" w:rsidP="00247D04">
      <w:pPr>
        <w:pStyle w:val="abstandnachtabelle"/>
        <w:spacing w:line="240" w:lineRule="exact"/>
      </w:pPr>
    </w:p>
    <w:p w14:paraId="6833D11A" w14:textId="77777777" w:rsidR="00F158B6" w:rsidRDefault="00F158B6" w:rsidP="00247D04">
      <w:pPr>
        <w:pStyle w:val="abstandnachtabelle"/>
        <w:spacing w:line="240" w:lineRule="exact"/>
      </w:pPr>
    </w:p>
    <w:p w14:paraId="70072138" w14:textId="77777777" w:rsidR="00F158B6" w:rsidRDefault="00F158B6" w:rsidP="00247D04">
      <w:pPr>
        <w:pStyle w:val="abstandnachtabelle"/>
        <w:spacing w:line="240" w:lineRule="exact"/>
      </w:pPr>
    </w:p>
    <w:p w14:paraId="7647CE84" w14:textId="77777777" w:rsidR="00F158B6" w:rsidRDefault="00F158B6" w:rsidP="00247D04">
      <w:pPr>
        <w:pStyle w:val="abstandnachtabelle"/>
        <w:spacing w:line="240" w:lineRule="exact"/>
      </w:pPr>
    </w:p>
    <w:p w14:paraId="61180449" w14:textId="77777777" w:rsidR="00F158B6" w:rsidRDefault="00F158B6" w:rsidP="00247D04">
      <w:pPr>
        <w:pStyle w:val="abstandnachtabelle"/>
        <w:spacing w:line="240" w:lineRule="exact"/>
        <w:sectPr w:rsidR="00F158B6" w:rsidSect="000D1711">
          <w:footerReference w:type="even" r:id="rId14"/>
          <w:footerReference w:type="default" r:id="rId15"/>
          <w:pgSz w:w="11906" w:h="16838" w:code="9"/>
          <w:pgMar w:top="567" w:right="851" w:bottom="926" w:left="1701" w:header="0" w:footer="533" w:gutter="0"/>
          <w:pgNumType w:start="0"/>
          <w:cols w:space="708"/>
          <w:docGrid w:linePitch="360"/>
        </w:sectPr>
      </w:pPr>
    </w:p>
    <w:p w14:paraId="2011AC9F" w14:textId="77777777" w:rsidR="00F158B6" w:rsidRDefault="00F158B6" w:rsidP="00247D04">
      <w:pPr>
        <w:pStyle w:val="abstandnachtabelle"/>
        <w:spacing w:line="240" w:lineRule="exact"/>
      </w:pPr>
    </w:p>
    <w:p w14:paraId="2E1A6E09" w14:textId="060CAEE5" w:rsidR="00503AD4" w:rsidRPr="00D965CB" w:rsidRDefault="00503AD4" w:rsidP="00503AD4">
      <w:pPr>
        <w:pStyle w:val="titelschwarzmitabstand"/>
        <w:spacing w:before="360"/>
      </w:pPr>
      <w:r>
        <w:lastRenderedPageBreak/>
        <w:t>2.</w:t>
      </w:r>
      <w:r>
        <w:tab/>
      </w:r>
      <w:r w:rsidRPr="00D965CB">
        <w:t>Indications médicales</w:t>
      </w:r>
    </w:p>
    <w:p w14:paraId="46FC08D0" w14:textId="77777777" w:rsidR="00503AD4" w:rsidRDefault="00503AD4" w:rsidP="00503AD4">
      <w:pPr>
        <w:pStyle w:val="titelrotmitabstand"/>
        <w:rPr>
          <w:color w:val="000000"/>
        </w:rPr>
      </w:pPr>
      <w:r>
        <w:rPr>
          <w:color w:val="000000"/>
        </w:rPr>
        <w:t>2.1</w:t>
      </w:r>
    </w:p>
    <w:p w14:paraId="4DEB0095" w14:textId="77777777" w:rsidR="00503AD4" w:rsidRPr="00D965CB" w:rsidRDefault="00503AD4" w:rsidP="00503AD4">
      <w:pPr>
        <w:pStyle w:val="lauftext"/>
        <w:rPr>
          <w:lang w:val="fr-CH"/>
        </w:rPr>
      </w:pPr>
      <w:r>
        <w:rPr>
          <w:lang w:val="fr-CH"/>
        </w:rPr>
        <w:t>Traitement du</w:t>
      </w:r>
      <w:r w:rsidRPr="00D965CB">
        <w:rPr>
          <w:lang w:val="fr-CH"/>
        </w:rPr>
        <w:tab/>
      </w:r>
      <w:r>
        <w:rPr>
          <w:lang w:val="fr-CH"/>
        </w:rPr>
        <w:t>jusqu’au</w:t>
      </w:r>
      <w:r w:rsidRPr="00D965CB">
        <w:rPr>
          <w:lang w:val="fr-CH"/>
        </w:rPr>
        <w:t xml:space="preserve">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300"/>
      </w:tblGrid>
      <w:tr w:rsidR="00503AD4" w:rsidRPr="00D965CB" w14:paraId="31718A85" w14:textId="77777777" w:rsidTr="00FF540D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4B8238FB" w14:textId="77777777" w:rsidR="00503AD4" w:rsidRPr="00D965CB" w:rsidRDefault="00503AD4" w:rsidP="00FF540D">
            <w:pPr>
              <w:pStyle w:val="textintabelle"/>
            </w:pPr>
            <w:r w:rsidRPr="00D965CB"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9" w:name="Text54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9"/>
          </w:p>
        </w:tc>
        <w:tc>
          <w:tcPr>
            <w:tcW w:w="7300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DD0E1C1" w14:textId="77777777" w:rsidR="00503AD4" w:rsidRPr="00D965CB" w:rsidRDefault="00503AD4" w:rsidP="00FF540D">
            <w:pPr>
              <w:pStyle w:val="textintabelle"/>
            </w:pPr>
            <w:r w:rsidRPr="00D965CB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10" w:name="Text55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0"/>
          </w:p>
        </w:tc>
      </w:tr>
    </w:tbl>
    <w:p w14:paraId="6BDBEF40" w14:textId="77777777" w:rsidR="00503AD4" w:rsidRDefault="00503AD4" w:rsidP="00503AD4">
      <w:pPr>
        <w:pStyle w:val="titelrotmitabstand"/>
        <w:spacing w:before="180"/>
        <w:rPr>
          <w:color w:val="000000"/>
        </w:rPr>
      </w:pPr>
      <w:r>
        <w:rPr>
          <w:color w:val="000000"/>
        </w:rPr>
        <w:t>2.2</w:t>
      </w:r>
    </w:p>
    <w:p w14:paraId="6F764968" w14:textId="77777777" w:rsidR="00503AD4" w:rsidRPr="00D965CB" w:rsidRDefault="00503AD4" w:rsidP="00503AD4">
      <w:pPr>
        <w:pStyle w:val="lauftext"/>
        <w:rPr>
          <w:lang w:val="fr-CH"/>
        </w:rPr>
      </w:pPr>
      <w:r>
        <w:rPr>
          <w:lang w:val="fr-CH"/>
        </w:rPr>
        <w:t>Dernier examen du</w:t>
      </w:r>
      <w:r w:rsidRPr="00D965CB">
        <w:rPr>
          <w:lang w:val="fr-CH"/>
        </w:rPr>
        <w:t xml:space="preserve">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503AD4" w:rsidRPr="00D965CB" w14:paraId="30894B91" w14:textId="77777777" w:rsidTr="00FF540D">
        <w:trPr>
          <w:trHeight w:val="369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7EB0ED9" w14:textId="77777777" w:rsidR="00503AD4" w:rsidRDefault="00503AD4" w:rsidP="00FF540D">
            <w:pPr>
              <w:pStyle w:val="textintabelle"/>
            </w:pPr>
            <w:r w:rsidRPr="00D965CB"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11" w:name="Text158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1"/>
          </w:p>
          <w:p w14:paraId="7FA55C3E" w14:textId="77777777" w:rsidR="00503AD4" w:rsidRDefault="00503AD4" w:rsidP="00FF540D">
            <w:pPr>
              <w:pStyle w:val="textintabelle"/>
            </w:pPr>
          </w:p>
          <w:p w14:paraId="05D0A652" w14:textId="77777777" w:rsidR="00503AD4" w:rsidRPr="00D965CB" w:rsidRDefault="00503AD4" w:rsidP="00FF540D">
            <w:pPr>
              <w:pStyle w:val="textintabelle"/>
            </w:pPr>
          </w:p>
        </w:tc>
      </w:tr>
    </w:tbl>
    <w:p w14:paraId="1E24C0DC" w14:textId="77777777" w:rsidR="00503AD4" w:rsidRDefault="00503AD4" w:rsidP="00503AD4">
      <w:pPr>
        <w:pStyle w:val="titelrotmitabstand"/>
        <w:rPr>
          <w:color w:val="000000"/>
        </w:rPr>
      </w:pPr>
      <w:r>
        <w:rPr>
          <w:color w:val="000000"/>
        </w:rPr>
        <w:t>2.3</w:t>
      </w:r>
    </w:p>
    <w:p w14:paraId="030780D5" w14:textId="77777777" w:rsidR="00503AD4" w:rsidRPr="00264F83" w:rsidRDefault="00503AD4" w:rsidP="00503AD4">
      <w:r w:rsidRPr="00264F83">
        <w:t>Anamnèse (déroulement chronologique, thé</w:t>
      </w:r>
      <w:r>
        <w:t>rapie à ce jour</w:t>
      </w:r>
      <w:r w:rsidRPr="00264F83">
        <w:t xml:space="preserve">, </w:t>
      </w:r>
      <w:r>
        <w:t>symptômes actuels</w:t>
      </w:r>
      <w:r w:rsidRPr="00264F83">
        <w:t xml:space="preserve">)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503AD4" w:rsidRPr="00D965CB" w14:paraId="02B67AB2" w14:textId="77777777" w:rsidTr="00FF540D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51E614BD" w14:textId="77777777" w:rsidR="00503AD4" w:rsidRPr="00D965CB" w:rsidRDefault="00503AD4" w:rsidP="00FF540D">
            <w:pPr>
              <w:pStyle w:val="textintabelle"/>
            </w:pPr>
            <w:r w:rsidRPr="00D965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2" w:name="Text25"/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  <w:bookmarkEnd w:id="12"/>
          </w:p>
        </w:tc>
      </w:tr>
    </w:tbl>
    <w:p w14:paraId="0AFC1EF7" w14:textId="03D0F2C2" w:rsidR="00D30E3B" w:rsidRDefault="00D30E3B" w:rsidP="00D30E3B">
      <w:pPr>
        <w:pStyle w:val="titelrotmitabstand"/>
        <w:rPr>
          <w:color w:val="000000"/>
        </w:rPr>
      </w:pPr>
      <w:r>
        <w:rPr>
          <w:color w:val="000000"/>
        </w:rPr>
        <w:t>2.</w:t>
      </w:r>
      <w:r w:rsidR="007C0E1E">
        <w:rPr>
          <w:color w:val="000000"/>
        </w:rPr>
        <w:t>4</w:t>
      </w:r>
    </w:p>
    <w:p w14:paraId="053C9651" w14:textId="5C2ED782" w:rsidR="00D30E3B" w:rsidRPr="00264F83" w:rsidRDefault="007C0E1E" w:rsidP="00D30E3B">
      <w:r w:rsidRPr="007C0E1E">
        <w:t>Symptômes médicaux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D30E3B" w:rsidRPr="00D965CB" w14:paraId="64B90E8B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05F57D4" w14:textId="77777777" w:rsidR="00D30E3B" w:rsidRPr="00D965CB" w:rsidRDefault="00D30E3B" w:rsidP="00DB00CC">
            <w:pPr>
              <w:pStyle w:val="textintabelle"/>
            </w:pPr>
            <w:r w:rsidRPr="00D965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2A6FE2FC" w14:textId="21D123A2" w:rsidR="00D30E3B" w:rsidRDefault="00D30E3B" w:rsidP="00D30E3B">
      <w:pPr>
        <w:pStyle w:val="titelrotmitabstand"/>
        <w:rPr>
          <w:color w:val="000000"/>
        </w:rPr>
      </w:pPr>
      <w:r>
        <w:rPr>
          <w:color w:val="000000"/>
        </w:rPr>
        <w:t>2.</w:t>
      </w:r>
      <w:r w:rsidR="007C0E1E">
        <w:rPr>
          <w:color w:val="000000"/>
        </w:rPr>
        <w:t>5</w:t>
      </w:r>
    </w:p>
    <w:p w14:paraId="2163A268" w14:textId="4247EF9B" w:rsidR="00D30E3B" w:rsidRPr="00264F83" w:rsidRDefault="007C0E1E" w:rsidP="00D30E3B">
      <w:r w:rsidRPr="007C0E1E">
        <w:t>Pronostic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D30E3B" w:rsidRPr="00D965CB" w14:paraId="505CCF38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65A46DA" w14:textId="77777777" w:rsidR="00D30E3B" w:rsidRPr="00D965CB" w:rsidRDefault="00D30E3B" w:rsidP="00DB00CC">
            <w:pPr>
              <w:pStyle w:val="textintabelle"/>
            </w:pPr>
            <w:r w:rsidRPr="00D965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13866FC3" w14:textId="4980A990" w:rsidR="00D30E3B" w:rsidRDefault="00D30E3B" w:rsidP="00D30E3B">
      <w:pPr>
        <w:pStyle w:val="titelrotmitabstand"/>
        <w:rPr>
          <w:color w:val="000000"/>
        </w:rPr>
      </w:pPr>
      <w:r>
        <w:rPr>
          <w:color w:val="000000"/>
        </w:rPr>
        <w:t>2.</w:t>
      </w:r>
      <w:r w:rsidR="007C0E1E">
        <w:rPr>
          <w:color w:val="000000"/>
        </w:rPr>
        <w:t>6</w:t>
      </w:r>
    </w:p>
    <w:p w14:paraId="277A4C34" w14:textId="73F08F3F" w:rsidR="00D30E3B" w:rsidRPr="00264F83" w:rsidRDefault="007C0E1E" w:rsidP="00D30E3B">
      <w:r w:rsidRPr="007C0E1E">
        <w:t>Examens réalisés par des médecins spécialistes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D30E3B" w:rsidRPr="00D965CB" w14:paraId="7F4D35A9" w14:textId="77777777" w:rsidTr="00DB00CC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9CA41DB" w14:textId="77777777" w:rsidR="00D30E3B" w:rsidRPr="00D965CB" w:rsidRDefault="00D30E3B" w:rsidP="00DB00CC">
            <w:pPr>
              <w:pStyle w:val="textintabelle"/>
            </w:pPr>
            <w:r w:rsidRPr="00D965CB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6599FDC8" w14:textId="77777777" w:rsidR="00503AD4" w:rsidRDefault="00503AD4" w:rsidP="00503AD4">
      <w:pPr>
        <w:pStyle w:val="titelrotmitabstand"/>
        <w:spacing w:before="180"/>
        <w:rPr>
          <w:color w:val="000000"/>
        </w:rPr>
      </w:pPr>
      <w:r>
        <w:rPr>
          <w:color w:val="000000"/>
        </w:rPr>
        <w:t>2.7</w:t>
      </w:r>
    </w:p>
    <w:p w14:paraId="5FA9D9FD" w14:textId="42E33D83" w:rsidR="00503AD4" w:rsidRPr="00D965CB" w:rsidRDefault="00503AD4" w:rsidP="00503AD4">
      <w:pPr>
        <w:pStyle w:val="lauftext"/>
        <w:rPr>
          <w:lang w:val="fr-CH"/>
        </w:rPr>
      </w:pPr>
      <w:r>
        <w:rPr>
          <w:lang w:val="fr-CH"/>
        </w:rPr>
        <w:t>Plan de traitement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503AD4" w:rsidRPr="00D965CB" w14:paraId="7238E016" w14:textId="77777777" w:rsidTr="00FF540D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21CB42D" w14:textId="77777777" w:rsidR="00503AD4" w:rsidRPr="00D965CB" w:rsidRDefault="00503AD4" w:rsidP="00FF540D">
            <w:pPr>
              <w:pStyle w:val="textintabelle"/>
            </w:pPr>
            <w:r w:rsidRPr="00D965CB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62FA7170" w14:textId="77777777" w:rsidR="00010C0F" w:rsidRDefault="00010C0F" w:rsidP="00010C0F">
      <w:pPr>
        <w:pStyle w:val="abstandnachtabelle"/>
        <w:spacing w:line="240" w:lineRule="exact"/>
      </w:pPr>
      <w:bookmarkStart w:id="13" w:name="OLE_LINK1"/>
    </w:p>
    <w:bookmarkEnd w:id="13"/>
    <w:p w14:paraId="1DEA682B" w14:textId="288A1B6D" w:rsidR="00010C0F" w:rsidRPr="00D965CB" w:rsidRDefault="00010C0F" w:rsidP="00010C0F">
      <w:pPr>
        <w:pStyle w:val="titelschwarzmitabstand"/>
        <w:spacing w:before="360"/>
      </w:pPr>
      <w:r>
        <w:t>3.</w:t>
      </w:r>
      <w:r>
        <w:tab/>
      </w:r>
      <w:r w:rsidRPr="00010C0F">
        <w:t>Thérapies</w:t>
      </w:r>
    </w:p>
    <w:p w14:paraId="69D354B8" w14:textId="67A8DB53" w:rsidR="00AA732F" w:rsidRDefault="00010C0F" w:rsidP="00AA732F">
      <w:pPr>
        <w:pStyle w:val="titelrotmitabstand"/>
        <w:rPr>
          <w:color w:val="000000"/>
        </w:rPr>
      </w:pPr>
      <w:r>
        <w:rPr>
          <w:color w:val="000000"/>
        </w:rPr>
        <w:t>3</w:t>
      </w:r>
      <w:r w:rsidR="00AA732F">
        <w:rPr>
          <w:color w:val="000000"/>
        </w:rPr>
        <w:t>.</w:t>
      </w:r>
      <w:r>
        <w:rPr>
          <w:color w:val="000000"/>
        </w:rPr>
        <w:t>1</w:t>
      </w:r>
    </w:p>
    <w:p w14:paraId="6B65F9BF" w14:textId="22684F53" w:rsidR="00AA732F" w:rsidRPr="00D965CB" w:rsidRDefault="00434AF7" w:rsidP="00AA732F">
      <w:pPr>
        <w:pStyle w:val="lauftext"/>
        <w:rPr>
          <w:lang w:val="fr-CH"/>
        </w:rPr>
      </w:pPr>
      <w:r w:rsidRPr="00434AF7">
        <w:rPr>
          <w:lang w:val="fr-CH"/>
        </w:rPr>
        <w:t xml:space="preserve">La personne assurée a-t-elle besoin d’une </w:t>
      </w:r>
      <w:proofErr w:type="gramStart"/>
      <w:r w:rsidRPr="00434AF7">
        <w:rPr>
          <w:lang w:val="fr-CH"/>
        </w:rPr>
        <w:t>thérapie</w:t>
      </w:r>
      <w:r w:rsidR="00AA732F" w:rsidRPr="00D965CB">
        <w:rPr>
          <w:lang w:val="fr-CH"/>
        </w:rPr>
        <w:t>?</w:t>
      </w:r>
      <w:proofErr w:type="gramEnd"/>
    </w:p>
    <w:p w14:paraId="422B0B99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</w:r>
      <w:proofErr w:type="gramStart"/>
      <w:r w:rsidRPr="00D965CB">
        <w:rPr>
          <w:lang w:val="fr-CH"/>
        </w:rPr>
        <w:t>oui</w:t>
      </w:r>
      <w:proofErr w:type="gramEnd"/>
      <w:r w:rsidRPr="00D965CB">
        <w:rPr>
          <w:lang w:val="fr-CH"/>
        </w:rPr>
        <w:tab/>
      </w:r>
      <w:r w:rsidRPr="00D965CB">
        <w:rPr>
          <w:lang w:val="fr-CH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  <w:t xml:space="preserve">non </w:t>
      </w:r>
    </w:p>
    <w:p w14:paraId="0868C620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t xml:space="preserve">Si oui, </w:t>
      </w:r>
      <w:proofErr w:type="gramStart"/>
      <w:r w:rsidRPr="00D965CB">
        <w:rPr>
          <w:lang w:val="fr-CH"/>
        </w:rPr>
        <w:t>laquelle?</w:t>
      </w:r>
      <w:proofErr w:type="gramEnd"/>
    </w:p>
    <w:p w14:paraId="36856F6D" w14:textId="77777777" w:rsidR="00AA732F" w:rsidRPr="00D965CB" w:rsidRDefault="00AA732F" w:rsidP="002947F3">
      <w:pPr>
        <w:pStyle w:val="lauftext"/>
        <w:spacing w:line="60" w:lineRule="exact"/>
        <w:rPr>
          <w:rFonts w:ascii="Times New Roman" w:hAnsi="Times New Roman"/>
          <w:sz w:val="20"/>
          <w:szCs w:val="20"/>
          <w:lang w:val="fr-CH"/>
        </w:rPr>
      </w:pPr>
      <w:r w:rsidRPr="00D965CB">
        <w:rPr>
          <w:color w:val="000000"/>
          <w:lang w:val="fr-CH"/>
        </w:rPr>
        <w:t> </w:t>
      </w:r>
    </w:p>
    <w:p w14:paraId="38106C1C" w14:textId="77777777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color w:val="000000"/>
          <w:lang w:val="fr-CH"/>
        </w:rPr>
        <w:t xml:space="preserve">Genre de thérapie </w:t>
      </w:r>
    </w:p>
    <w:tbl>
      <w:tblPr>
        <w:tblW w:w="9341" w:type="dxa"/>
        <w:tblBorders>
          <w:left w:val="single" w:sz="12" w:space="0" w:color="auto"/>
          <w:bottom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CA3A2F" w:rsidRPr="007D29BB" w14:paraId="5DD7A38E" w14:textId="77777777" w:rsidTr="00206BA5">
        <w:trPr>
          <w:trHeight w:val="369"/>
        </w:trPr>
        <w:tc>
          <w:tcPr>
            <w:tcW w:w="9341" w:type="dxa"/>
            <w:vAlign w:val="center"/>
            <w:hideMark/>
          </w:tcPr>
          <w:p w14:paraId="59D32DF9" w14:textId="77777777" w:rsidR="00CA3A2F" w:rsidRPr="00D965CB" w:rsidRDefault="00CA3A2F" w:rsidP="00F831FB">
            <w:pPr>
              <w:pStyle w:val="lauftext"/>
              <w:rPr>
                <w:rFonts w:ascii="Times New Roman" w:hAnsi="Times New Roman"/>
                <w:sz w:val="20"/>
                <w:szCs w:val="2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1597967B" w14:textId="4D73B674" w:rsidR="00CA3A2F" w:rsidRDefault="00CA3A2F" w:rsidP="00F831FB">
            <w:pPr>
              <w:pStyle w:val="lauftext"/>
              <w:rPr>
                <w:color w:val="00000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78392E96" w14:textId="77777777" w:rsidR="004F3A2E" w:rsidRDefault="004F3A2E" w:rsidP="00F831FB">
            <w:pPr>
              <w:pStyle w:val="lauftext"/>
              <w:rPr>
                <w:color w:val="000000"/>
                <w:lang w:val="fr-CH"/>
              </w:rPr>
            </w:pPr>
          </w:p>
          <w:p w14:paraId="2877F49F" w14:textId="77777777" w:rsidR="004F3A2E" w:rsidRDefault="004F3A2E" w:rsidP="00F831FB">
            <w:pPr>
              <w:pStyle w:val="lauftext"/>
              <w:rPr>
                <w:lang w:val="fr-CH"/>
              </w:rPr>
            </w:pPr>
          </w:p>
          <w:p w14:paraId="4DC93D95" w14:textId="77777777" w:rsidR="00233EE4" w:rsidRPr="00D965CB" w:rsidRDefault="00233EE4" w:rsidP="00F831FB">
            <w:pPr>
              <w:pStyle w:val="lauftext"/>
              <w:rPr>
                <w:lang w:val="fr-CH"/>
              </w:rPr>
            </w:pPr>
          </w:p>
          <w:p w14:paraId="7374AB2C" w14:textId="77777777" w:rsidR="00CA3A2F" w:rsidRPr="00D965CB" w:rsidRDefault="00CA3A2F" w:rsidP="00F831FB">
            <w:pPr>
              <w:pStyle w:val="lauftext"/>
              <w:rPr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</w:tc>
      </w:tr>
    </w:tbl>
    <w:p w14:paraId="34AA6012" w14:textId="77777777" w:rsidR="00CA3A2F" w:rsidRPr="00D965CB" w:rsidRDefault="00CA3A2F" w:rsidP="00CA3A2F">
      <w:pPr>
        <w:pStyle w:val="abstandnachtabelle"/>
      </w:pPr>
    </w:p>
    <w:p w14:paraId="69103AE5" w14:textId="77777777" w:rsidR="00AA732F" w:rsidRDefault="00AA732F" w:rsidP="00AA732F">
      <w:pPr>
        <w:pStyle w:val="lauftext"/>
        <w:rPr>
          <w:lang w:val="fr-CH"/>
        </w:rPr>
      </w:pPr>
      <w:r w:rsidRPr="006C15B9">
        <w:rPr>
          <w:lang w:val="fr-CH"/>
        </w:rPr>
        <w:t>Début                                </w:t>
      </w:r>
      <w:r>
        <w:rPr>
          <w:lang w:val="fr-CH"/>
        </w:rPr>
        <w:t xml:space="preserve"> </w:t>
      </w:r>
      <w:r w:rsidRPr="006C15B9">
        <w:rPr>
          <w:lang w:val="fr-CH"/>
        </w:rPr>
        <w:t xml:space="preserve">Durée prévue 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41"/>
        <w:gridCol w:w="7300"/>
      </w:tblGrid>
      <w:tr w:rsidR="00DD5D30" w:rsidRPr="00D965CB" w14:paraId="0120E8B6" w14:textId="77777777" w:rsidTr="004C2388">
        <w:trPr>
          <w:cantSplit/>
          <w:trHeight w:val="371"/>
        </w:trPr>
        <w:tc>
          <w:tcPr>
            <w:tcW w:w="20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828B58B" w14:textId="77777777" w:rsidR="00DD5D30" w:rsidRPr="00D965CB" w:rsidRDefault="00DD5D30" w:rsidP="004C2388">
            <w:pPr>
              <w:pStyle w:val="textintabelle"/>
            </w:pPr>
            <w:r w:rsidRPr="00D965CB"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  <w:tc>
          <w:tcPr>
            <w:tcW w:w="7300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CC949CB" w14:textId="77777777" w:rsidR="00DD5D30" w:rsidRPr="00D965CB" w:rsidRDefault="00DD5D30" w:rsidP="004C2388">
            <w:pPr>
              <w:pStyle w:val="textintabelle"/>
            </w:pPr>
            <w:r w:rsidRPr="00D965CB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35851493" w14:textId="77777777" w:rsidR="00AA732F" w:rsidRPr="00AA732F" w:rsidRDefault="00AA732F" w:rsidP="00AA732F">
      <w:pPr>
        <w:pStyle w:val="abstandnachtabelle"/>
        <w:rPr>
          <w:rFonts w:eastAsia="Calibri" w:cs="Arial"/>
        </w:rPr>
      </w:pPr>
      <w:r w:rsidRPr="00011161">
        <w:rPr>
          <w:color w:val="000000"/>
        </w:rPr>
        <w:t> </w:t>
      </w:r>
    </w:p>
    <w:p w14:paraId="09107B86" w14:textId="77777777" w:rsidR="00F158B6" w:rsidRDefault="00F158B6" w:rsidP="00AA732F">
      <w:pPr>
        <w:pStyle w:val="lauftext"/>
        <w:rPr>
          <w:color w:val="000000"/>
          <w:lang w:val="fr-CH"/>
        </w:rPr>
      </w:pPr>
    </w:p>
    <w:p w14:paraId="6034992B" w14:textId="77777777" w:rsidR="00F158B6" w:rsidRDefault="00F158B6" w:rsidP="00AA732F">
      <w:pPr>
        <w:pStyle w:val="lauftext"/>
        <w:rPr>
          <w:color w:val="000000"/>
          <w:lang w:val="fr-CH"/>
        </w:rPr>
      </w:pPr>
    </w:p>
    <w:p w14:paraId="38FD1A79" w14:textId="77777777" w:rsidR="00F158B6" w:rsidRDefault="00F158B6" w:rsidP="00AA732F">
      <w:pPr>
        <w:pStyle w:val="lauftext"/>
        <w:rPr>
          <w:color w:val="000000"/>
          <w:lang w:val="fr-CH"/>
        </w:rPr>
        <w:sectPr w:rsidR="00F158B6" w:rsidSect="00F158B6">
          <w:footerReference w:type="default" r:id="rId16"/>
          <w:type w:val="continuous"/>
          <w:pgSz w:w="11906" w:h="16838" w:code="9"/>
          <w:pgMar w:top="567" w:right="851" w:bottom="926" w:left="1701" w:header="0" w:footer="533" w:gutter="0"/>
          <w:pgNumType w:start="0"/>
          <w:cols w:space="708"/>
          <w:docGrid w:linePitch="360"/>
        </w:sectPr>
      </w:pPr>
    </w:p>
    <w:p w14:paraId="56E7F97B" w14:textId="77777777" w:rsidR="00F158B6" w:rsidRDefault="00F158B6" w:rsidP="00AA732F">
      <w:pPr>
        <w:pStyle w:val="lauftext"/>
        <w:rPr>
          <w:color w:val="000000"/>
          <w:lang w:val="fr-CH"/>
        </w:rPr>
      </w:pPr>
    </w:p>
    <w:p w14:paraId="634A6B23" w14:textId="77777777" w:rsidR="00F158B6" w:rsidRDefault="00F158B6" w:rsidP="00AA732F">
      <w:pPr>
        <w:pStyle w:val="lauftext"/>
        <w:rPr>
          <w:color w:val="000000"/>
          <w:lang w:val="fr-CH"/>
        </w:rPr>
      </w:pPr>
    </w:p>
    <w:p w14:paraId="4D731728" w14:textId="1C5AD281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color w:val="000000"/>
          <w:lang w:val="fr-CH"/>
        </w:rPr>
        <w:lastRenderedPageBreak/>
        <w:t>Ampleur (fréquence et durée de la séance)</w:t>
      </w:r>
    </w:p>
    <w:tbl>
      <w:tblPr>
        <w:tblW w:w="9341" w:type="dxa"/>
        <w:tblBorders>
          <w:left w:val="single" w:sz="12" w:space="0" w:color="auto"/>
          <w:bottom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6711E1" w14:paraId="2B47CD1C" w14:textId="77777777" w:rsidTr="00206BA5">
        <w:trPr>
          <w:trHeight w:val="369"/>
        </w:trPr>
        <w:tc>
          <w:tcPr>
            <w:tcW w:w="9341" w:type="dxa"/>
            <w:tcBorders>
              <w:bottom w:val="single" w:sz="2" w:space="0" w:color="auto"/>
            </w:tcBorders>
            <w:vAlign w:val="center"/>
            <w:hideMark/>
          </w:tcPr>
          <w:p w14:paraId="66AD52DA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6C15B9">
              <w:rPr>
                <w:color w:val="000000"/>
                <w:lang w:val="fr-CH"/>
              </w:rPr>
              <w:t> </w:t>
            </w:r>
          </w:p>
          <w:p w14:paraId="01EE702A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5F6FB68E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3DB8B984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534C2582" w14:textId="3C4C4F40" w:rsidR="00233EE4" w:rsidRPr="006C15B9" w:rsidRDefault="00233EE4" w:rsidP="002479FA">
            <w:pPr>
              <w:pStyle w:val="lauftext"/>
              <w:rPr>
                <w:lang w:val="fr-CH"/>
              </w:rPr>
            </w:pPr>
          </w:p>
        </w:tc>
      </w:tr>
    </w:tbl>
    <w:p w14:paraId="7C947FB0" w14:textId="77777777" w:rsidR="00AA732F" w:rsidRPr="00AA732F" w:rsidRDefault="00AA732F" w:rsidP="00AA732F">
      <w:pPr>
        <w:pStyle w:val="abstandnachtabelle"/>
        <w:rPr>
          <w:rFonts w:eastAsia="Calibri" w:cs="Arial"/>
        </w:rPr>
      </w:pPr>
      <w:r w:rsidRPr="006C15B9">
        <w:rPr>
          <w:color w:val="000000"/>
        </w:rPr>
        <w:t> </w:t>
      </w:r>
    </w:p>
    <w:p w14:paraId="67F37EF1" w14:textId="77777777" w:rsidR="00AA732F" w:rsidRPr="006C15B9" w:rsidRDefault="00AA732F" w:rsidP="00AA732F">
      <w:pPr>
        <w:pStyle w:val="lauftext"/>
        <w:rPr>
          <w:lang w:val="fr-CH"/>
        </w:rPr>
      </w:pPr>
      <w:r w:rsidRPr="006C15B9">
        <w:rPr>
          <w:lang w:val="fr-CH"/>
        </w:rPr>
        <w:t xml:space="preserve">Lieu </w:t>
      </w:r>
      <w:proofErr w:type="gramStart"/>
      <w:r w:rsidRPr="006C15B9">
        <w:rPr>
          <w:lang w:val="fr-CH"/>
        </w:rPr>
        <w:t>d’exécution:</w:t>
      </w:r>
      <w:proofErr w:type="gramEnd"/>
      <w:r w:rsidRPr="006C15B9">
        <w:rPr>
          <w:lang w:val="fr-CH"/>
        </w:rPr>
        <w:t xml:space="preserve"> où le traitement sera-t-il mis en </w:t>
      </w:r>
      <w:proofErr w:type="gramStart"/>
      <w:r w:rsidRPr="006C15B9">
        <w:rPr>
          <w:lang w:val="fr-CH"/>
        </w:rPr>
        <w:t>œuvre?</w:t>
      </w:r>
      <w:proofErr w:type="gramEnd"/>
      <w:r w:rsidRPr="006C15B9">
        <w:rPr>
          <w:lang w:val="fr-CH"/>
        </w:rPr>
        <w:t xml:space="preserve"> Traitements à domicile uniquement en cas de nécessité médicale (prière de justifier)</w:t>
      </w:r>
    </w:p>
    <w:tbl>
      <w:tblPr>
        <w:tblW w:w="93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6711E1" w14:paraId="284FCE22" w14:textId="77777777" w:rsidTr="00206BA5">
        <w:trPr>
          <w:trHeight w:val="369"/>
        </w:trPr>
        <w:tc>
          <w:tcPr>
            <w:tcW w:w="9341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79B51BDF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6C15B9">
              <w:rPr>
                <w:color w:val="000000"/>
                <w:lang w:val="fr-CH"/>
              </w:rPr>
              <w:t> </w:t>
            </w:r>
          </w:p>
          <w:p w14:paraId="441B2E03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43A5E120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030F9904" w14:textId="77777777" w:rsidR="00233EE4" w:rsidRDefault="00233EE4" w:rsidP="002479FA">
            <w:pPr>
              <w:pStyle w:val="lauftext"/>
              <w:rPr>
                <w:lang w:val="fr-CH"/>
              </w:rPr>
            </w:pPr>
          </w:p>
          <w:p w14:paraId="0359D512" w14:textId="72B1C33C" w:rsidR="00233EE4" w:rsidRPr="006C15B9" w:rsidRDefault="00233EE4" w:rsidP="002479FA">
            <w:pPr>
              <w:pStyle w:val="lauftext"/>
              <w:rPr>
                <w:lang w:val="fr-CH"/>
              </w:rPr>
            </w:pPr>
          </w:p>
        </w:tc>
      </w:tr>
    </w:tbl>
    <w:p w14:paraId="7D3DA44D" w14:textId="77777777" w:rsidR="00CA3A2F" w:rsidRPr="00AA732F" w:rsidRDefault="00CA3A2F" w:rsidP="00CA3A2F">
      <w:pPr>
        <w:pStyle w:val="abstandnachtabelle"/>
        <w:rPr>
          <w:rFonts w:eastAsia="Calibri" w:cs="Arial"/>
        </w:rPr>
      </w:pPr>
    </w:p>
    <w:p w14:paraId="18A3C9D7" w14:textId="77777777" w:rsidR="00AA732F" w:rsidRPr="00AA732F" w:rsidRDefault="00AA732F" w:rsidP="00AA732F">
      <w:pPr>
        <w:pStyle w:val="lauftext"/>
        <w:rPr>
          <w:rFonts w:ascii="Calibri" w:eastAsia="Calibri" w:hAnsi="Calibri" w:cs="Calibri"/>
          <w:lang w:val="fr-CH"/>
        </w:rPr>
      </w:pPr>
      <w:r w:rsidRPr="006C15B9">
        <w:rPr>
          <w:lang w:val="fr-CH"/>
        </w:rPr>
        <w:t xml:space="preserve">Quel est l’objectif de la </w:t>
      </w:r>
      <w:proofErr w:type="gramStart"/>
      <w:r w:rsidRPr="006C15B9">
        <w:rPr>
          <w:lang w:val="fr-CH"/>
        </w:rPr>
        <w:t>thérapie?</w:t>
      </w:r>
      <w:proofErr w:type="gramEnd"/>
      <w:r w:rsidRPr="00D965CB">
        <w:rPr>
          <w:lang w:val="fr-CH"/>
        </w:rPr>
        <w:t xml:space="preserve"> </w:t>
      </w:r>
    </w:p>
    <w:tbl>
      <w:tblPr>
        <w:tblW w:w="93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1"/>
      </w:tblGrid>
      <w:tr w:rsidR="00AA732F" w:rsidRPr="007D29BB" w14:paraId="6C08F7D1" w14:textId="77777777" w:rsidTr="00206BA5">
        <w:trPr>
          <w:trHeight w:val="369"/>
        </w:trPr>
        <w:tc>
          <w:tcPr>
            <w:tcW w:w="9341" w:type="dxa"/>
            <w:tcBorders>
              <w:top w:val="nil"/>
              <w:left w:val="single" w:sz="12" w:space="0" w:color="auto"/>
              <w:bottom w:val="single" w:sz="2" w:space="0" w:color="auto"/>
              <w:right w:val="nil"/>
            </w:tcBorders>
            <w:vAlign w:val="center"/>
            <w:hideMark/>
          </w:tcPr>
          <w:p w14:paraId="5E830EA0" w14:textId="77777777" w:rsidR="00AA732F" w:rsidRPr="00D965CB" w:rsidRDefault="00AA732F" w:rsidP="002479FA">
            <w:pPr>
              <w:pStyle w:val="lauftext"/>
              <w:rPr>
                <w:rFonts w:ascii="Times New Roman" w:hAnsi="Times New Roman"/>
                <w:sz w:val="20"/>
                <w:szCs w:val="2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64D501F0" w14:textId="77777777" w:rsidR="00AA732F" w:rsidRDefault="00AA732F" w:rsidP="002479FA">
            <w:pPr>
              <w:pStyle w:val="lauftext"/>
              <w:rPr>
                <w:color w:val="000000"/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  <w:p w14:paraId="7D023C4B" w14:textId="77777777" w:rsidR="00233EE4" w:rsidRDefault="00233EE4" w:rsidP="002479FA">
            <w:pPr>
              <w:pStyle w:val="lauftext"/>
              <w:rPr>
                <w:color w:val="000000"/>
                <w:lang w:val="fr-CH"/>
              </w:rPr>
            </w:pPr>
          </w:p>
          <w:p w14:paraId="72D9A51E" w14:textId="77777777" w:rsidR="004F3A2E" w:rsidRDefault="004F3A2E" w:rsidP="002479FA">
            <w:pPr>
              <w:pStyle w:val="lauftext"/>
              <w:rPr>
                <w:color w:val="000000"/>
                <w:lang w:val="fr-CH"/>
              </w:rPr>
            </w:pPr>
          </w:p>
          <w:p w14:paraId="41C49C82" w14:textId="77777777" w:rsidR="004F3A2E" w:rsidRPr="00D965CB" w:rsidRDefault="004F3A2E" w:rsidP="002479FA">
            <w:pPr>
              <w:pStyle w:val="lauftext"/>
              <w:rPr>
                <w:lang w:val="fr-CH"/>
              </w:rPr>
            </w:pPr>
          </w:p>
          <w:p w14:paraId="5AB85104" w14:textId="77777777" w:rsidR="00AA732F" w:rsidRPr="00D965CB" w:rsidRDefault="00AA732F" w:rsidP="002479FA">
            <w:pPr>
              <w:pStyle w:val="lauftext"/>
              <w:rPr>
                <w:lang w:val="fr-CH"/>
              </w:rPr>
            </w:pPr>
            <w:r w:rsidRPr="00D965CB">
              <w:rPr>
                <w:color w:val="000000"/>
                <w:lang w:val="fr-CH"/>
              </w:rPr>
              <w:t> </w:t>
            </w:r>
          </w:p>
        </w:tc>
      </w:tr>
    </w:tbl>
    <w:p w14:paraId="2F180650" w14:textId="77777777" w:rsidR="00AA732F" w:rsidRPr="00D965CB" w:rsidRDefault="00AA732F" w:rsidP="00AA732F">
      <w:pPr>
        <w:pStyle w:val="abstandnachtabelle"/>
      </w:pPr>
    </w:p>
    <w:p w14:paraId="47B6E86E" w14:textId="749D09A1" w:rsidR="00AA732F" w:rsidRDefault="00434AF7" w:rsidP="00113FD4">
      <w:pPr>
        <w:pStyle w:val="titelrotmitabstand"/>
        <w:spacing w:before="180"/>
        <w:rPr>
          <w:color w:val="000000"/>
        </w:rPr>
      </w:pPr>
      <w:r>
        <w:rPr>
          <w:color w:val="000000"/>
        </w:rPr>
        <w:t>3.2</w:t>
      </w:r>
    </w:p>
    <w:p w14:paraId="4EFF94BC" w14:textId="77777777" w:rsidR="00AA732F" w:rsidRPr="00315EE7" w:rsidRDefault="00AA732F" w:rsidP="00AA732F">
      <w:pPr>
        <w:pStyle w:val="lauftext"/>
        <w:rPr>
          <w:lang w:val="fr-CH"/>
        </w:rPr>
      </w:pPr>
      <w:r w:rsidRPr="00315EE7">
        <w:rPr>
          <w:lang w:val="fr-CH"/>
        </w:rPr>
        <w:t xml:space="preserve">La personne assurée a-t-elle besoin d’appareils de traitement ou de moyens </w:t>
      </w:r>
      <w:proofErr w:type="gramStart"/>
      <w:r>
        <w:rPr>
          <w:lang w:val="fr-CH"/>
        </w:rPr>
        <w:t>auxiliaires</w:t>
      </w:r>
      <w:r w:rsidRPr="00315EE7">
        <w:rPr>
          <w:lang w:val="fr-CH"/>
        </w:rPr>
        <w:t>?</w:t>
      </w:r>
      <w:proofErr w:type="gramEnd"/>
    </w:p>
    <w:p w14:paraId="3DF9C2CB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</w:r>
      <w:proofErr w:type="gramStart"/>
      <w:r>
        <w:rPr>
          <w:lang w:val="fr-CH"/>
        </w:rPr>
        <w:t>oui</w:t>
      </w:r>
      <w:proofErr w:type="gramEnd"/>
      <w:r w:rsidRPr="00D965CB">
        <w:rPr>
          <w:lang w:val="fr-CH"/>
        </w:rPr>
        <w:tab/>
      </w:r>
      <w:r w:rsidRPr="00D965CB">
        <w:rPr>
          <w:lang w:val="fr-CH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  <w:t>n</w:t>
      </w:r>
      <w:r>
        <w:rPr>
          <w:lang w:val="fr-CH"/>
        </w:rPr>
        <w:t>o</w:t>
      </w:r>
      <w:r w:rsidRPr="00D965CB">
        <w:rPr>
          <w:lang w:val="fr-CH"/>
        </w:rPr>
        <w:t xml:space="preserve">n </w:t>
      </w:r>
    </w:p>
    <w:p w14:paraId="31B2BF10" w14:textId="77777777" w:rsidR="00AA732F" w:rsidRPr="00D965CB" w:rsidRDefault="00AA732F" w:rsidP="00AA732F">
      <w:pPr>
        <w:pStyle w:val="lauftext"/>
        <w:rPr>
          <w:lang w:val="fr-CH"/>
        </w:rPr>
      </w:pPr>
      <w:r>
        <w:rPr>
          <w:lang w:val="fr-CH"/>
        </w:rPr>
        <w:t>Si oui</w:t>
      </w:r>
      <w:r w:rsidRPr="00D965CB">
        <w:rPr>
          <w:lang w:val="fr-CH"/>
        </w:rPr>
        <w:t xml:space="preserve">, </w:t>
      </w:r>
      <w:proofErr w:type="gramStart"/>
      <w:r>
        <w:rPr>
          <w:lang w:val="fr-CH"/>
        </w:rPr>
        <w:t>lesquels</w:t>
      </w:r>
      <w:r w:rsidRPr="00D965CB">
        <w:rPr>
          <w:lang w:val="fr-CH"/>
        </w:rPr>
        <w:t>?</w:t>
      </w:r>
      <w:proofErr w:type="gramEnd"/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2D9BD26A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AEA8ED4" w14:textId="77777777" w:rsidR="00233EE4" w:rsidRDefault="00233EE4" w:rsidP="002479FA">
            <w:pPr>
              <w:pStyle w:val="textintabelle"/>
            </w:pPr>
          </w:p>
          <w:p w14:paraId="54DFD4E2" w14:textId="77777777" w:rsidR="00233EE4" w:rsidRDefault="00233EE4" w:rsidP="002479FA">
            <w:pPr>
              <w:pStyle w:val="textintabelle"/>
            </w:pPr>
          </w:p>
          <w:p w14:paraId="790DC44C" w14:textId="77777777" w:rsidR="00233EE4" w:rsidRDefault="00233EE4" w:rsidP="002479FA">
            <w:pPr>
              <w:pStyle w:val="textintabelle"/>
            </w:pPr>
          </w:p>
          <w:p w14:paraId="037375C8" w14:textId="77777777" w:rsidR="00233EE4" w:rsidRDefault="00233EE4" w:rsidP="002479FA">
            <w:pPr>
              <w:pStyle w:val="textintabelle"/>
            </w:pPr>
          </w:p>
          <w:p w14:paraId="0CD4A685" w14:textId="77777777" w:rsidR="00233EE4" w:rsidRDefault="00233EE4" w:rsidP="002479FA">
            <w:pPr>
              <w:pStyle w:val="textintabelle"/>
            </w:pPr>
          </w:p>
          <w:p w14:paraId="31589012" w14:textId="7F7A2B1B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4DE3F81C" w14:textId="77777777" w:rsidR="00AA732F" w:rsidRPr="00D965CB" w:rsidRDefault="00AA732F" w:rsidP="00AA732F">
      <w:pPr>
        <w:pStyle w:val="abstandnachtabelle"/>
      </w:pPr>
    </w:p>
    <w:p w14:paraId="3DB22E94" w14:textId="10891EBA" w:rsidR="00AA732F" w:rsidRDefault="00434AF7" w:rsidP="00113FD4">
      <w:pPr>
        <w:pStyle w:val="titelrotmitabstand"/>
        <w:spacing w:before="180"/>
        <w:rPr>
          <w:color w:val="000000"/>
        </w:rPr>
      </w:pPr>
      <w:r>
        <w:rPr>
          <w:color w:val="000000"/>
        </w:rPr>
        <w:t>3.3</w:t>
      </w:r>
    </w:p>
    <w:p w14:paraId="77B1A686" w14:textId="53125857" w:rsidR="00AA732F" w:rsidRPr="00FA7CDF" w:rsidRDefault="0020173A" w:rsidP="00AA732F">
      <w:pPr>
        <w:pStyle w:val="lauftext"/>
        <w:rPr>
          <w:lang w:val="fr-CH"/>
        </w:rPr>
      </w:pPr>
      <w:proofErr w:type="gramStart"/>
      <w:r w:rsidRPr="0020173A">
        <w:rPr>
          <w:lang w:val="fr-CH"/>
        </w:rPr>
        <w:t>Impotence:</w:t>
      </w:r>
      <w:proofErr w:type="gramEnd"/>
      <w:r w:rsidRPr="0020173A">
        <w:rPr>
          <w:lang w:val="fr-CH"/>
        </w:rPr>
        <w:t xml:space="preserve"> y a-t-il une charge supplémentaire requise liée à une prestation d’aide due au handicap/à l’atteinte à la santé, ou y a-t-il nécessité d’une surveillance personnelle par comparaison avec une personne non handicapée/non atteinte dans sa santé du même âge que le patient/la </w:t>
      </w:r>
      <w:proofErr w:type="gramStart"/>
      <w:r w:rsidRPr="0020173A">
        <w:rPr>
          <w:lang w:val="fr-CH"/>
        </w:rPr>
        <w:t>patiente?</w:t>
      </w:r>
      <w:proofErr w:type="gramEnd"/>
    </w:p>
    <w:p w14:paraId="754E5CCF" w14:textId="77777777" w:rsidR="00AA732F" w:rsidRPr="00D965CB" w:rsidRDefault="00AA732F" w:rsidP="00AA732F">
      <w:pPr>
        <w:pStyle w:val="lauftext"/>
        <w:rPr>
          <w:lang w:val="fr-CH"/>
        </w:rPr>
      </w:pPr>
      <w:r w:rsidRPr="00D965CB">
        <w:rPr>
          <w:lang w:val="fr-CH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</w:r>
      <w:proofErr w:type="gramStart"/>
      <w:r>
        <w:rPr>
          <w:lang w:val="fr-CH"/>
        </w:rPr>
        <w:t>oui</w:t>
      </w:r>
      <w:proofErr w:type="gramEnd"/>
      <w:r w:rsidRPr="00D965CB">
        <w:rPr>
          <w:lang w:val="fr-CH"/>
        </w:rPr>
        <w:tab/>
      </w:r>
      <w:r w:rsidRPr="00D965CB">
        <w:rPr>
          <w:lang w:val="fr-CH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D965CB">
        <w:rPr>
          <w:lang w:val="fr-CH"/>
        </w:rPr>
        <w:instrText xml:space="preserve"> FORMCHECKBOX </w:instrText>
      </w:r>
      <w:r w:rsidRPr="00D965CB">
        <w:rPr>
          <w:lang w:val="fr-CH"/>
        </w:rPr>
      </w:r>
      <w:r w:rsidRPr="00D965CB">
        <w:rPr>
          <w:lang w:val="fr-CH"/>
        </w:rPr>
        <w:fldChar w:fldCharType="separate"/>
      </w:r>
      <w:r w:rsidRPr="00D965CB">
        <w:rPr>
          <w:lang w:val="fr-CH"/>
        </w:rPr>
        <w:fldChar w:fldCharType="end"/>
      </w:r>
      <w:r w:rsidRPr="00D965CB">
        <w:rPr>
          <w:lang w:val="fr-CH"/>
        </w:rPr>
        <w:tab/>
        <w:t>n</w:t>
      </w:r>
      <w:r>
        <w:rPr>
          <w:lang w:val="fr-CH"/>
        </w:rPr>
        <w:t>o</w:t>
      </w:r>
      <w:r w:rsidRPr="00D965CB">
        <w:rPr>
          <w:lang w:val="fr-CH"/>
        </w:rPr>
        <w:t xml:space="preserve">n </w:t>
      </w:r>
    </w:p>
    <w:p w14:paraId="5A4B7466" w14:textId="77777777" w:rsidR="00AA732F" w:rsidRPr="00D965CB" w:rsidRDefault="00AA732F" w:rsidP="00AA732F">
      <w:pPr>
        <w:pStyle w:val="lauftext"/>
        <w:rPr>
          <w:lang w:val="fr-CH"/>
        </w:rPr>
      </w:pPr>
      <w:r>
        <w:rPr>
          <w:lang w:val="fr-CH"/>
        </w:rPr>
        <w:t xml:space="preserve">Si </w:t>
      </w:r>
      <w:proofErr w:type="gramStart"/>
      <w:r>
        <w:rPr>
          <w:lang w:val="fr-CH"/>
        </w:rPr>
        <w:t>oui</w:t>
      </w:r>
      <w:r w:rsidRPr="00D965CB">
        <w:rPr>
          <w:lang w:val="fr-CH"/>
        </w:rPr>
        <w:t>:</w:t>
      </w:r>
      <w:proofErr w:type="gramEnd"/>
      <w:r w:rsidRPr="00D965CB">
        <w:rPr>
          <w:lang w:val="fr-CH"/>
        </w:rPr>
        <w:t xml:space="preserve"> </w:t>
      </w:r>
      <w:r>
        <w:rPr>
          <w:lang w:val="fr-CH"/>
        </w:rPr>
        <w:t>prière de justifier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47A60D3E" w14:textId="77777777" w:rsidTr="002479FA">
        <w:trPr>
          <w:trHeight w:val="964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BBD48FF" w14:textId="77777777" w:rsidR="00AA732F" w:rsidRPr="00D965CB" w:rsidRDefault="00AA732F" w:rsidP="002479FA">
            <w:pPr>
              <w:pStyle w:val="textintabelle"/>
            </w:pPr>
            <w:r w:rsidRPr="00D965CB"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7E6BF60A" w14:textId="77777777" w:rsidR="00434AF7" w:rsidRDefault="00434AF7" w:rsidP="00434AF7">
      <w:pPr>
        <w:pStyle w:val="abstandnachtabelle"/>
        <w:spacing w:line="240" w:lineRule="exact"/>
      </w:pPr>
    </w:p>
    <w:p w14:paraId="6CC37B67" w14:textId="4A8893CE" w:rsidR="00AA732F" w:rsidRPr="00D965CB" w:rsidRDefault="00434AF7" w:rsidP="005F1047">
      <w:pPr>
        <w:pStyle w:val="titelschwarzmitabstand"/>
        <w:keepNext/>
        <w:keepLines/>
        <w:spacing w:before="360" w:after="80"/>
      </w:pPr>
      <w:r>
        <w:t>4</w:t>
      </w:r>
      <w:r w:rsidR="00AA732F" w:rsidRPr="00D965CB">
        <w:t>.</w:t>
      </w:r>
      <w:r w:rsidR="00AA732F" w:rsidRPr="00D965CB">
        <w:tab/>
        <w:t>Signature</w:t>
      </w:r>
    </w:p>
    <w:p w14:paraId="2261FE07" w14:textId="77777777" w:rsidR="00AA732F" w:rsidRPr="00D965CB" w:rsidRDefault="00AA732F" w:rsidP="00AA732F">
      <w:pPr>
        <w:keepNext/>
        <w:keepLines/>
      </w:pPr>
      <w:r>
        <w:t>Prénom</w:t>
      </w:r>
      <w:r w:rsidRPr="00D965CB">
        <w:t xml:space="preserve">, </w:t>
      </w:r>
      <w:r>
        <w:t>nom</w:t>
      </w:r>
      <w:r w:rsidRPr="00D965CB">
        <w:t xml:space="preserve">, </w:t>
      </w:r>
      <w:r>
        <w:t>date</w:t>
      </w:r>
      <w:r w:rsidRPr="00D965CB">
        <w:t xml:space="preserve"> </w:t>
      </w:r>
      <w:r>
        <w:t>et</w:t>
      </w:r>
      <w:r w:rsidRPr="00D965CB">
        <w:t xml:space="preserve"> </w:t>
      </w:r>
      <w:r>
        <w:t>s</w:t>
      </w:r>
      <w:r w:rsidRPr="00D965CB">
        <w:t>ignature d</w:t>
      </w:r>
      <w:r>
        <w:t>u médecin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57750C46" w14:textId="77777777" w:rsidTr="005F1047">
        <w:trPr>
          <w:trHeight w:val="1418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45B23B1" w14:textId="77777777" w:rsidR="00AA732F" w:rsidRPr="00D965CB" w:rsidRDefault="00AA732F" w:rsidP="002479FA">
            <w:pPr>
              <w:pStyle w:val="textintabelle"/>
              <w:keepNext/>
              <w:keepLines/>
            </w:pPr>
            <w:r w:rsidRPr="00D965CB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4064C481" w14:textId="77777777" w:rsidR="00AA732F" w:rsidRPr="00D965CB" w:rsidRDefault="00AA732F" w:rsidP="00AA732F">
      <w:pPr>
        <w:pStyle w:val="abstandnachtabelle"/>
        <w:keepNext/>
        <w:keepLines/>
        <w:rPr>
          <w:color w:val="auto"/>
        </w:rPr>
      </w:pPr>
    </w:p>
    <w:p w14:paraId="74D351FE" w14:textId="77777777" w:rsidR="00AA732F" w:rsidRPr="00D965CB" w:rsidRDefault="00AA732F" w:rsidP="00AA732F">
      <w:pPr>
        <w:keepNext/>
        <w:keepLines/>
      </w:pPr>
      <w:r>
        <w:t>Adresse exacte</w:t>
      </w:r>
      <w:r w:rsidRPr="00D965CB">
        <w:t xml:space="preserve"> (</w:t>
      </w:r>
      <w:r>
        <w:t>cabinet médical</w:t>
      </w:r>
      <w:r w:rsidRPr="00D965CB">
        <w:t>/</w:t>
      </w:r>
      <w:r>
        <w:t>division</w:t>
      </w:r>
      <w:r w:rsidRPr="00D965CB">
        <w:t>)</w:t>
      </w:r>
    </w:p>
    <w:tbl>
      <w:tblPr>
        <w:tblW w:w="93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1"/>
      </w:tblGrid>
      <w:tr w:rsidR="00AA732F" w:rsidRPr="00D965CB" w14:paraId="38A1B2A9" w14:textId="77777777" w:rsidTr="002479FA">
        <w:trPr>
          <w:trHeight w:val="369"/>
        </w:trPr>
        <w:tc>
          <w:tcPr>
            <w:tcW w:w="9341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9FD61E6" w14:textId="77777777" w:rsidR="00AA732F" w:rsidRPr="00D965CB" w:rsidRDefault="00AA732F" w:rsidP="002479FA">
            <w:pPr>
              <w:pStyle w:val="textintabelle"/>
              <w:keepNext/>
              <w:keepLines/>
            </w:pPr>
            <w:r w:rsidRPr="00D965CB"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965CB">
              <w:instrText xml:space="preserve"> FORMTEXT </w:instrText>
            </w:r>
            <w:r w:rsidRPr="00D965CB">
              <w:fldChar w:fldCharType="separate"/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rPr>
                <w:noProof/>
              </w:rPr>
              <w:t> </w:t>
            </w:r>
            <w:r w:rsidRPr="00D965CB">
              <w:fldChar w:fldCharType="end"/>
            </w:r>
          </w:p>
        </w:tc>
      </w:tr>
    </w:tbl>
    <w:p w14:paraId="2E4FCBC5" w14:textId="77777777" w:rsidR="00AA732F" w:rsidRPr="00D965CB" w:rsidRDefault="00AA732F" w:rsidP="00AA732F">
      <w:pPr>
        <w:pStyle w:val="abstandnachtabelle"/>
      </w:pPr>
    </w:p>
    <w:sectPr w:rsidR="00AA732F" w:rsidRPr="00D965CB" w:rsidSect="00F158B6">
      <w:footerReference w:type="default" r:id="rId17"/>
      <w:type w:val="continuous"/>
      <w:pgSz w:w="11906" w:h="16838" w:code="9"/>
      <w:pgMar w:top="567" w:right="851" w:bottom="926" w:left="1701" w:header="0" w:footer="533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40605" w14:textId="77777777" w:rsidR="005A49D0" w:rsidRDefault="005A49D0">
      <w:r>
        <w:separator/>
      </w:r>
    </w:p>
  </w:endnote>
  <w:endnote w:type="continuationSeparator" w:id="0">
    <w:p w14:paraId="656648DB" w14:textId="77777777" w:rsidR="005A49D0" w:rsidRDefault="005A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IN-Bold">
    <w:altName w:val="Arial Narrow"/>
    <w:panose1 w:val="020B0604020202020204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ARoti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5054" w14:textId="07942CBE" w:rsidR="00FD65E6" w:rsidRPr="00E80FB2" w:rsidRDefault="00E80FB2" w:rsidP="00E80FB2">
    <w:pPr>
      <w:pStyle w:val="Fuzeile"/>
    </w:pPr>
    <w:r w:rsidRPr="00E8357A">
      <w:t xml:space="preserve">Page </w:t>
    </w:r>
    <w:r>
      <w:t>1</w:t>
    </w:r>
    <w:r w:rsidRPr="00E8357A">
      <w:t xml:space="preserve"> sur 3</w:t>
    </w:r>
    <w:r>
      <w:t xml:space="preserve">, </w:t>
    </w:r>
    <w:r w:rsidRPr="00E8357A">
      <w:t>Assurance-invalidité</w:t>
    </w:r>
    <w:r>
      <w:t xml:space="preserve"> </w:t>
    </w:r>
    <w:r w:rsidRPr="00E8357A">
      <w:t>rapport médical</w:t>
    </w:r>
    <w:r>
      <w:t xml:space="preserve"> </w:t>
    </w:r>
    <w:r w:rsidRPr="00E8357A">
      <w:t>enfants et adolescents mineurs</w:t>
    </w:r>
    <w:r>
      <w:t xml:space="preserve"> </w:t>
    </w:r>
    <w:r w:rsidRPr="00E8357A">
      <w:t>002.003, F, 0</w:t>
    </w:r>
    <w:r w:rsidR="00CA3A2F">
      <w:t>1</w:t>
    </w:r>
    <w:r w:rsidRPr="00E8357A">
      <w:t>/202</w:t>
    </w:r>
    <w:r w:rsidR="00CA3A2F"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389A" w14:textId="1570970B" w:rsidR="00FD0A7C" w:rsidRPr="007A65E3" w:rsidRDefault="007A65E3" w:rsidP="007A65E3">
    <w:pPr>
      <w:pStyle w:val="fusszeileseite1"/>
    </w:pPr>
    <w:r w:rsidRPr="0064498B">
      <w:rPr>
        <w:rFonts w:cs="Arial"/>
        <w:lang w:eastAsia="de-CH"/>
      </w:rPr>
      <w:t>Page 2 sur 2</w:t>
    </w:r>
    <w:r w:rsidRPr="0064498B">
      <w:rPr>
        <w:rFonts w:ascii="Times New Roman" w:hAnsi="Times New Roman"/>
        <w:lang w:eastAsia="de-CH"/>
      </w:rPr>
      <w:t xml:space="preserve">, </w:t>
    </w:r>
    <w:r w:rsidRPr="00006E76">
      <w:t xml:space="preserve">Assurance-invalidité, rapport </w:t>
    </w:r>
    <w:proofErr w:type="spellStart"/>
    <w:r w:rsidRPr="00006E76">
      <w:t>mé</w:t>
    </w:r>
    <w:r>
      <w:t>dical_alloc</w:t>
    </w:r>
    <w:proofErr w:type="spellEnd"/>
    <w:r>
      <w:t xml:space="preserve">. </w:t>
    </w:r>
    <w:proofErr w:type="gramStart"/>
    <w:r>
      <w:t>pour</w:t>
    </w:r>
    <w:proofErr w:type="gramEnd"/>
    <w:r>
      <w:t xml:space="preserve"> impotent AVS</w:t>
    </w:r>
    <w:r w:rsidRPr="00006E76">
      <w:t xml:space="preserve">, </w:t>
    </w:r>
    <w:r>
      <w:t>002.009</w:t>
    </w:r>
    <w:r w:rsidRPr="00006E76">
      <w:t xml:space="preserve">, </w:t>
    </w:r>
    <w:r>
      <w:t>F</w:t>
    </w:r>
    <w:r w:rsidRPr="00006E76">
      <w:t>, 07/2022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9112E" w14:textId="000DE4C5" w:rsidR="00FD0A7C" w:rsidRPr="00057912" w:rsidRDefault="007764DE" w:rsidP="00057912">
    <w:pPr>
      <w:pStyle w:val="fusszeileseite1"/>
    </w:pPr>
    <w:r w:rsidRPr="007764DE">
      <w:t xml:space="preserve">Assurance-invalidité, </w:t>
    </w:r>
    <w:r w:rsidR="00A975CC">
      <w:t>r</w:t>
    </w:r>
    <w:r w:rsidR="00A975CC" w:rsidRPr="00A975CC">
      <w:t xml:space="preserve">apport médical – </w:t>
    </w:r>
    <w:r w:rsidR="00A975CC">
      <w:t>m</w:t>
    </w:r>
    <w:r w:rsidR="00A975CC" w:rsidRPr="00A975CC">
      <w:t>esures médicales pour assurés mineurs et jeunes adultes</w:t>
    </w:r>
    <w:r w:rsidRPr="007764DE">
      <w:t xml:space="preserve"> 002.011, F, 0</w:t>
    </w:r>
    <w:r w:rsidR="00C63109">
      <w:t>5</w:t>
    </w:r>
    <w:r w:rsidRPr="007764DE">
      <w:t>/2026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CFD7C" w14:textId="5FDFCEA0" w:rsidR="007F530E" w:rsidRPr="00E80FB2" w:rsidRDefault="007F530E" w:rsidP="00E80FB2">
    <w:pPr>
      <w:pStyle w:val="Fuzeile"/>
    </w:pPr>
    <w:r w:rsidRPr="00E8357A">
      <w:t xml:space="preserve">Page </w:t>
    </w:r>
    <w:r w:rsidR="000D1711">
      <w:t xml:space="preserve">3 </w:t>
    </w:r>
    <w:r w:rsidRPr="00E8357A">
      <w:t>sur 3</w:t>
    </w:r>
    <w:r>
      <w:t xml:space="preserve">, </w:t>
    </w:r>
    <w:r w:rsidRPr="00A975CC">
      <w:t>Assurance-invalidité, rapport médical – mesures médicales pour assurés mineurs et jeunes adultes 002.011</w:t>
    </w:r>
    <w:r w:rsidRPr="004B2EDC">
      <w:t xml:space="preserve">, </w:t>
    </w:r>
    <w:r>
      <w:t>F</w:t>
    </w:r>
    <w:r w:rsidRPr="004B2EDC">
      <w:t xml:space="preserve">, </w:t>
    </w:r>
    <w:r>
      <w:t>0</w:t>
    </w:r>
    <w:r w:rsidR="00C63109">
      <w:t>5</w:t>
    </w:r>
    <w:r>
      <w:t>/2026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D4D52" w14:textId="351B961A" w:rsidR="000D1711" w:rsidRPr="007A65E3" w:rsidRDefault="000D1711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 w:rsidR="000F0AB5">
      <w:rPr>
        <w:rFonts w:cs="Arial"/>
        <w:lang w:eastAsia="de-CH"/>
      </w:rPr>
      <w:t>1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 w:rsidR="000F0AB5" w:rsidRPr="000F0AB5">
      <w:t>Assurance-invalidité, rapport médical – mesures médicales pour assurés mineurs et jeunes adultes 002.011, F, 05/2026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F8440" w14:textId="58F9533B" w:rsidR="00F158B6" w:rsidRPr="007A65E3" w:rsidRDefault="00F158B6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>
      <w:rPr>
        <w:rFonts w:cs="Arial"/>
        <w:lang w:eastAsia="de-CH"/>
      </w:rPr>
      <w:t>2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 w:rsidRPr="000F0AB5">
      <w:t>Assurance-invalidité, rapport médical – mesures médicales pour assurés mineurs et jeunes adultes 002.011, F, 05/2026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335DF" w14:textId="4FE446A8" w:rsidR="00F158B6" w:rsidRPr="007A65E3" w:rsidRDefault="00F158B6" w:rsidP="007A65E3">
    <w:pPr>
      <w:pStyle w:val="fusszeileseite1"/>
    </w:pPr>
    <w:r w:rsidRPr="0064498B">
      <w:rPr>
        <w:rFonts w:cs="Arial"/>
        <w:lang w:eastAsia="de-CH"/>
      </w:rPr>
      <w:t xml:space="preserve">Page </w:t>
    </w:r>
    <w:r>
      <w:rPr>
        <w:rFonts w:cs="Arial"/>
        <w:lang w:eastAsia="de-CH"/>
      </w:rPr>
      <w:t>3</w:t>
    </w:r>
    <w:r w:rsidRPr="0064498B">
      <w:rPr>
        <w:rFonts w:cs="Arial"/>
        <w:lang w:eastAsia="de-CH"/>
      </w:rPr>
      <w:t xml:space="preserve"> sur </w:t>
    </w:r>
    <w:r>
      <w:rPr>
        <w:rFonts w:cs="Arial"/>
        <w:lang w:eastAsia="de-CH"/>
      </w:rPr>
      <w:t>3</w:t>
    </w:r>
    <w:r w:rsidRPr="0064498B">
      <w:rPr>
        <w:rFonts w:ascii="Times New Roman" w:hAnsi="Times New Roman"/>
        <w:lang w:eastAsia="de-CH"/>
      </w:rPr>
      <w:t xml:space="preserve">, </w:t>
    </w:r>
    <w:r w:rsidRPr="000F0AB5">
      <w:t>Assurance-invalidité, rapport médical – mesures médicales pour assurés mineurs et jeunes adultes 002.011, F, 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16EAC" w14:textId="77777777" w:rsidR="005A49D0" w:rsidRDefault="005A49D0">
      <w:r>
        <w:separator/>
      </w:r>
    </w:p>
  </w:footnote>
  <w:footnote w:type="continuationSeparator" w:id="0">
    <w:p w14:paraId="64BE6AEE" w14:textId="77777777" w:rsidR="005A49D0" w:rsidRDefault="005A4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0DD9" w14:textId="77777777" w:rsidR="00FD0A7C" w:rsidRDefault="00FD0A7C">
    <w:pPr>
      <w:pStyle w:val="Kopfzeile"/>
    </w:pPr>
  </w:p>
  <w:p w14:paraId="4B5E22C3" w14:textId="77777777" w:rsidR="00FD0A7C" w:rsidRPr="006127E3" w:rsidRDefault="00FD0A7C">
    <w:pPr>
      <w:pStyle w:val="Kopfzeile"/>
      <w:rPr>
        <w:vanish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7F1C" w14:textId="77777777" w:rsidR="00FD0A7C" w:rsidRDefault="00FD0A7C">
    <w:pPr>
      <w:pStyle w:val="Kopfzeile"/>
    </w:pPr>
  </w:p>
  <w:p w14:paraId="5FA70280" w14:textId="1A5AEA69" w:rsidR="00FD0A7C" w:rsidRPr="007377B1" w:rsidRDefault="00FD0A7C">
    <w:pPr>
      <w:pStyle w:val="Kopfzeile"/>
      <w:rPr>
        <w:vanish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F2742"/>
    <w:multiLevelType w:val="multilevel"/>
    <w:tmpl w:val="7BD2AA8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4"/>
        <w:szCs w:val="6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85F49"/>
    <w:multiLevelType w:val="multilevel"/>
    <w:tmpl w:val="F7422598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3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02145"/>
    <w:multiLevelType w:val="multilevel"/>
    <w:tmpl w:val="0407001D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DIN-Bold" w:hAnsi="DIN-Bold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3463868"/>
    <w:multiLevelType w:val="multilevel"/>
    <w:tmpl w:val="13F0424C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731C2"/>
    <w:multiLevelType w:val="multilevel"/>
    <w:tmpl w:val="A0068C4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96FD6"/>
    <w:multiLevelType w:val="hybridMultilevel"/>
    <w:tmpl w:val="6884EDAA"/>
    <w:lvl w:ilvl="0" w:tplc="9D24D80A">
      <w:start w:val="1"/>
      <w:numFmt w:val="bullet"/>
      <w:pStyle w:val="listeseite1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4625C"/>
    <w:multiLevelType w:val="multilevel"/>
    <w:tmpl w:val="DC68164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47BEA"/>
    <w:multiLevelType w:val="multilevel"/>
    <w:tmpl w:val="7EF28EF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B35943"/>
    <w:multiLevelType w:val="multilevel"/>
    <w:tmpl w:val="9EBE5C0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2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60434F"/>
    <w:multiLevelType w:val="hybridMultilevel"/>
    <w:tmpl w:val="BFDE6372"/>
    <w:lvl w:ilvl="0" w:tplc="DA3227F0">
      <w:start w:val="1"/>
      <w:numFmt w:val="decimal"/>
      <w:pStyle w:val="nummerierungseite1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9956AA"/>
    <w:multiLevelType w:val="multilevel"/>
    <w:tmpl w:val="28408BFE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264B4"/>
    <w:multiLevelType w:val="hybridMultilevel"/>
    <w:tmpl w:val="46DCB3FE"/>
    <w:lvl w:ilvl="0" w:tplc="6178BE4A">
      <w:start w:val="1"/>
      <w:numFmt w:val="bullet"/>
      <w:pStyle w:val="liste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7"/>
        <w:szCs w:val="17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CC6DFA"/>
    <w:multiLevelType w:val="hybridMultilevel"/>
    <w:tmpl w:val="E392F614"/>
    <w:lvl w:ilvl="0" w:tplc="88F83A32">
      <w:start w:val="1"/>
      <w:numFmt w:val="bullet"/>
      <w:pStyle w:val="punktro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3"/>
        <w:szCs w:val="63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87FF7"/>
    <w:multiLevelType w:val="multilevel"/>
    <w:tmpl w:val="DB76F28A"/>
    <w:lvl w:ilvl="0">
      <w:start w:val="1"/>
      <w:numFmt w:val="bullet"/>
      <w:lvlText w:val="&l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D01A0"/>
    <w:multiLevelType w:val="multilevel"/>
    <w:tmpl w:val="9E6AD526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6F6A53"/>
    <w:multiLevelType w:val="multilevel"/>
    <w:tmpl w:val="CD6AD2B2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CF6305"/>
    <w:multiLevelType w:val="multilevel"/>
    <w:tmpl w:val="78F23FD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2">
      <w:start w:val="1"/>
      <w:numFmt w:val="lowerLetter"/>
      <w:lvlText w:val="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DA72B3D"/>
    <w:multiLevelType w:val="hybridMultilevel"/>
    <w:tmpl w:val="7C1A5BBE"/>
    <w:lvl w:ilvl="0" w:tplc="F34AE3EE">
      <w:start w:val="1"/>
      <w:numFmt w:val="bullet"/>
      <w:pStyle w:val="titelrotmitabstand"/>
      <w:lvlText w:val="&gt;"/>
      <w:lvlJc w:val="left"/>
      <w:rPr>
        <w:rFonts w:ascii="Arial" w:hAnsi="Arial" w:hint="default"/>
        <w:b/>
        <w:i w:val="0"/>
        <w:color w:val="000000"/>
        <w:position w:val="-3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63C76"/>
    <w:multiLevelType w:val="hybridMultilevel"/>
    <w:tmpl w:val="525625A6"/>
    <w:lvl w:ilvl="0" w:tplc="DC568FD0">
      <w:start w:val="1"/>
      <w:numFmt w:val="bullet"/>
      <w:pStyle w:val="listeivspezial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587B81"/>
    <w:multiLevelType w:val="multilevel"/>
    <w:tmpl w:val="3FB67A1A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312FA"/>
    <w:multiLevelType w:val="multilevel"/>
    <w:tmpl w:val="FEB02FB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D4F67"/>
    <w:multiLevelType w:val="multilevel"/>
    <w:tmpl w:val="445045A2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28626659">
    <w:abstractNumId w:val="2"/>
  </w:num>
  <w:num w:numId="2" w16cid:durableId="179660495">
    <w:abstractNumId w:val="16"/>
  </w:num>
  <w:num w:numId="3" w16cid:durableId="768114289">
    <w:abstractNumId w:val="17"/>
  </w:num>
  <w:num w:numId="4" w16cid:durableId="2092267172">
    <w:abstractNumId w:val="13"/>
  </w:num>
  <w:num w:numId="5" w16cid:durableId="846022555">
    <w:abstractNumId w:val="14"/>
  </w:num>
  <w:num w:numId="6" w16cid:durableId="2033916745">
    <w:abstractNumId w:val="15"/>
  </w:num>
  <w:num w:numId="7" w16cid:durableId="861281706">
    <w:abstractNumId w:val="10"/>
  </w:num>
  <w:num w:numId="8" w16cid:durableId="731318902">
    <w:abstractNumId w:val="1"/>
  </w:num>
  <w:num w:numId="9" w16cid:durableId="1867255008">
    <w:abstractNumId w:val="11"/>
  </w:num>
  <w:num w:numId="10" w16cid:durableId="1686711763">
    <w:abstractNumId w:val="12"/>
  </w:num>
  <w:num w:numId="11" w16cid:durableId="1953392986">
    <w:abstractNumId w:val="6"/>
  </w:num>
  <w:num w:numId="12" w16cid:durableId="1860240102">
    <w:abstractNumId w:val="21"/>
  </w:num>
  <w:num w:numId="13" w16cid:durableId="480537414">
    <w:abstractNumId w:val="19"/>
  </w:num>
  <w:num w:numId="14" w16cid:durableId="764347553">
    <w:abstractNumId w:val="4"/>
  </w:num>
  <w:num w:numId="15" w16cid:durableId="741608508">
    <w:abstractNumId w:val="8"/>
  </w:num>
  <w:num w:numId="16" w16cid:durableId="1368213056">
    <w:abstractNumId w:val="7"/>
  </w:num>
  <w:num w:numId="17" w16cid:durableId="273903478">
    <w:abstractNumId w:val="20"/>
  </w:num>
  <w:num w:numId="18" w16cid:durableId="195122050">
    <w:abstractNumId w:val="3"/>
  </w:num>
  <w:num w:numId="19" w16cid:durableId="720715775">
    <w:abstractNumId w:val="0"/>
  </w:num>
  <w:num w:numId="20" w16cid:durableId="138307370">
    <w:abstractNumId w:val="9"/>
  </w:num>
  <w:num w:numId="21" w16cid:durableId="420566768">
    <w:abstractNumId w:val="5"/>
  </w:num>
  <w:num w:numId="22" w16cid:durableId="18790769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709"/>
  <w:autoHyphenation/>
  <w:hyphenationZone w:val="425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F78"/>
    <w:rsid w:val="00002058"/>
    <w:rsid w:val="000048C6"/>
    <w:rsid w:val="00010C0F"/>
    <w:rsid w:val="000132D6"/>
    <w:rsid w:val="00021984"/>
    <w:rsid w:val="000236D3"/>
    <w:rsid w:val="00027380"/>
    <w:rsid w:val="00031892"/>
    <w:rsid w:val="0003532E"/>
    <w:rsid w:val="00057912"/>
    <w:rsid w:val="00083B51"/>
    <w:rsid w:val="00090154"/>
    <w:rsid w:val="00091BA2"/>
    <w:rsid w:val="000A1FF9"/>
    <w:rsid w:val="000A3C10"/>
    <w:rsid w:val="000A3F5D"/>
    <w:rsid w:val="000B1A0D"/>
    <w:rsid w:val="000B21C2"/>
    <w:rsid w:val="000C01A6"/>
    <w:rsid w:val="000C4C66"/>
    <w:rsid w:val="000D1711"/>
    <w:rsid w:val="000D37B8"/>
    <w:rsid w:val="000D3CE5"/>
    <w:rsid w:val="000D491D"/>
    <w:rsid w:val="000D660E"/>
    <w:rsid w:val="000E19F2"/>
    <w:rsid w:val="000F0AB5"/>
    <w:rsid w:val="000F548B"/>
    <w:rsid w:val="0010781B"/>
    <w:rsid w:val="00107B81"/>
    <w:rsid w:val="00113FD4"/>
    <w:rsid w:val="001169B2"/>
    <w:rsid w:val="00121009"/>
    <w:rsid w:val="001262E4"/>
    <w:rsid w:val="0012716B"/>
    <w:rsid w:val="0013552B"/>
    <w:rsid w:val="0014118E"/>
    <w:rsid w:val="00143008"/>
    <w:rsid w:val="00144FD8"/>
    <w:rsid w:val="00145F2A"/>
    <w:rsid w:val="00147EB1"/>
    <w:rsid w:val="00147FF5"/>
    <w:rsid w:val="00153839"/>
    <w:rsid w:val="00163627"/>
    <w:rsid w:val="0016731C"/>
    <w:rsid w:val="001717D8"/>
    <w:rsid w:val="00180B46"/>
    <w:rsid w:val="00183824"/>
    <w:rsid w:val="001845B6"/>
    <w:rsid w:val="00193D9C"/>
    <w:rsid w:val="00196807"/>
    <w:rsid w:val="001A4BB6"/>
    <w:rsid w:val="001A6066"/>
    <w:rsid w:val="001C5A96"/>
    <w:rsid w:val="0020173A"/>
    <w:rsid w:val="0020202E"/>
    <w:rsid w:val="00204D39"/>
    <w:rsid w:val="00206BA5"/>
    <w:rsid w:val="00211DCB"/>
    <w:rsid w:val="0021503E"/>
    <w:rsid w:val="002161C9"/>
    <w:rsid w:val="00217F78"/>
    <w:rsid w:val="00233EE4"/>
    <w:rsid w:val="00235154"/>
    <w:rsid w:val="00240800"/>
    <w:rsid w:val="00242283"/>
    <w:rsid w:val="00246297"/>
    <w:rsid w:val="00247D04"/>
    <w:rsid w:val="00250BFE"/>
    <w:rsid w:val="00251D07"/>
    <w:rsid w:val="002551FF"/>
    <w:rsid w:val="00261B32"/>
    <w:rsid w:val="002621CE"/>
    <w:rsid w:val="00266F25"/>
    <w:rsid w:val="002715CC"/>
    <w:rsid w:val="002770C4"/>
    <w:rsid w:val="00286D38"/>
    <w:rsid w:val="0028781D"/>
    <w:rsid w:val="0028797F"/>
    <w:rsid w:val="00294140"/>
    <w:rsid w:val="002947F3"/>
    <w:rsid w:val="002A21EA"/>
    <w:rsid w:val="002A40D3"/>
    <w:rsid w:val="002A684C"/>
    <w:rsid w:val="002A7948"/>
    <w:rsid w:val="002B0E42"/>
    <w:rsid w:val="002C0970"/>
    <w:rsid w:val="002D08B7"/>
    <w:rsid w:val="002E2515"/>
    <w:rsid w:val="002F1B54"/>
    <w:rsid w:val="002F7379"/>
    <w:rsid w:val="00300EF8"/>
    <w:rsid w:val="003161DC"/>
    <w:rsid w:val="00341A78"/>
    <w:rsid w:val="00354AA6"/>
    <w:rsid w:val="00357D8E"/>
    <w:rsid w:val="00360D49"/>
    <w:rsid w:val="0036238F"/>
    <w:rsid w:val="00376334"/>
    <w:rsid w:val="00390CF8"/>
    <w:rsid w:val="00391FE6"/>
    <w:rsid w:val="003A3EA7"/>
    <w:rsid w:val="003C27E1"/>
    <w:rsid w:val="003C3C85"/>
    <w:rsid w:val="003F0D7D"/>
    <w:rsid w:val="0040618A"/>
    <w:rsid w:val="0041552A"/>
    <w:rsid w:val="00420B4B"/>
    <w:rsid w:val="0042501B"/>
    <w:rsid w:val="00434519"/>
    <w:rsid w:val="00434AF7"/>
    <w:rsid w:val="00437699"/>
    <w:rsid w:val="0044287F"/>
    <w:rsid w:val="004439A3"/>
    <w:rsid w:val="00444592"/>
    <w:rsid w:val="00445A3E"/>
    <w:rsid w:val="00450E0A"/>
    <w:rsid w:val="00456050"/>
    <w:rsid w:val="00464EBE"/>
    <w:rsid w:val="00472EF5"/>
    <w:rsid w:val="00473627"/>
    <w:rsid w:val="00482E6C"/>
    <w:rsid w:val="00493C5B"/>
    <w:rsid w:val="00495CFC"/>
    <w:rsid w:val="004A2502"/>
    <w:rsid w:val="004B3470"/>
    <w:rsid w:val="004C3B44"/>
    <w:rsid w:val="004C6FD2"/>
    <w:rsid w:val="004D0E9E"/>
    <w:rsid w:val="004D6564"/>
    <w:rsid w:val="004E4F7D"/>
    <w:rsid w:val="004F3A2E"/>
    <w:rsid w:val="00500EF7"/>
    <w:rsid w:val="00503A0A"/>
    <w:rsid w:val="00503AD4"/>
    <w:rsid w:val="00505025"/>
    <w:rsid w:val="00505CA8"/>
    <w:rsid w:val="0050606B"/>
    <w:rsid w:val="00537395"/>
    <w:rsid w:val="00546E2D"/>
    <w:rsid w:val="005505DC"/>
    <w:rsid w:val="00567B0C"/>
    <w:rsid w:val="00570DA7"/>
    <w:rsid w:val="005811D3"/>
    <w:rsid w:val="00584730"/>
    <w:rsid w:val="005853D8"/>
    <w:rsid w:val="0058649B"/>
    <w:rsid w:val="00586FBF"/>
    <w:rsid w:val="005905ED"/>
    <w:rsid w:val="0059696F"/>
    <w:rsid w:val="005A49D0"/>
    <w:rsid w:val="005A731E"/>
    <w:rsid w:val="005C0B73"/>
    <w:rsid w:val="005D0227"/>
    <w:rsid w:val="005D3934"/>
    <w:rsid w:val="005D55F8"/>
    <w:rsid w:val="005F1047"/>
    <w:rsid w:val="005F2117"/>
    <w:rsid w:val="005F45C5"/>
    <w:rsid w:val="00600DB6"/>
    <w:rsid w:val="006127E3"/>
    <w:rsid w:val="00614E0E"/>
    <w:rsid w:val="00617962"/>
    <w:rsid w:val="00620368"/>
    <w:rsid w:val="00623E8A"/>
    <w:rsid w:val="0063302F"/>
    <w:rsid w:val="00634D7D"/>
    <w:rsid w:val="00636ED5"/>
    <w:rsid w:val="0064140F"/>
    <w:rsid w:val="0064498B"/>
    <w:rsid w:val="0065559E"/>
    <w:rsid w:val="0065629B"/>
    <w:rsid w:val="00657C12"/>
    <w:rsid w:val="00666C4E"/>
    <w:rsid w:val="00670F99"/>
    <w:rsid w:val="00671BCC"/>
    <w:rsid w:val="00681F35"/>
    <w:rsid w:val="00683F20"/>
    <w:rsid w:val="00685753"/>
    <w:rsid w:val="00694626"/>
    <w:rsid w:val="006A169A"/>
    <w:rsid w:val="006C2920"/>
    <w:rsid w:val="006F0148"/>
    <w:rsid w:val="00704379"/>
    <w:rsid w:val="007173FE"/>
    <w:rsid w:val="00723F86"/>
    <w:rsid w:val="00725BA1"/>
    <w:rsid w:val="00727F11"/>
    <w:rsid w:val="00731A18"/>
    <w:rsid w:val="007377B1"/>
    <w:rsid w:val="00744523"/>
    <w:rsid w:val="00745900"/>
    <w:rsid w:val="00765D3B"/>
    <w:rsid w:val="00766F2A"/>
    <w:rsid w:val="00770219"/>
    <w:rsid w:val="00771A68"/>
    <w:rsid w:val="00773CFA"/>
    <w:rsid w:val="00774E09"/>
    <w:rsid w:val="007764DE"/>
    <w:rsid w:val="0078379F"/>
    <w:rsid w:val="007A65E3"/>
    <w:rsid w:val="007B3776"/>
    <w:rsid w:val="007C02C4"/>
    <w:rsid w:val="007C0E1E"/>
    <w:rsid w:val="007C3073"/>
    <w:rsid w:val="007C6AA9"/>
    <w:rsid w:val="007C7CC6"/>
    <w:rsid w:val="007F07DB"/>
    <w:rsid w:val="007F530E"/>
    <w:rsid w:val="008037BD"/>
    <w:rsid w:val="00807211"/>
    <w:rsid w:val="00817DF6"/>
    <w:rsid w:val="00817E52"/>
    <w:rsid w:val="00820A10"/>
    <w:rsid w:val="0082295E"/>
    <w:rsid w:val="00824F72"/>
    <w:rsid w:val="00840B54"/>
    <w:rsid w:val="00842C76"/>
    <w:rsid w:val="008547B4"/>
    <w:rsid w:val="008735DC"/>
    <w:rsid w:val="0087606C"/>
    <w:rsid w:val="008828EA"/>
    <w:rsid w:val="00883E9E"/>
    <w:rsid w:val="00884D87"/>
    <w:rsid w:val="00886104"/>
    <w:rsid w:val="008959CA"/>
    <w:rsid w:val="008A0936"/>
    <w:rsid w:val="008A09B4"/>
    <w:rsid w:val="008A6FF1"/>
    <w:rsid w:val="008B3090"/>
    <w:rsid w:val="008B35B4"/>
    <w:rsid w:val="008C5AEE"/>
    <w:rsid w:val="008C7576"/>
    <w:rsid w:val="008D3443"/>
    <w:rsid w:val="008D6994"/>
    <w:rsid w:val="008E1297"/>
    <w:rsid w:val="008E578C"/>
    <w:rsid w:val="008E6C68"/>
    <w:rsid w:val="008F402E"/>
    <w:rsid w:val="008F4D6A"/>
    <w:rsid w:val="0090362E"/>
    <w:rsid w:val="0092156C"/>
    <w:rsid w:val="009231DD"/>
    <w:rsid w:val="009313FF"/>
    <w:rsid w:val="00945CC5"/>
    <w:rsid w:val="0094675F"/>
    <w:rsid w:val="0094692E"/>
    <w:rsid w:val="009473BB"/>
    <w:rsid w:val="009537B9"/>
    <w:rsid w:val="00962986"/>
    <w:rsid w:val="00962A72"/>
    <w:rsid w:val="009711FF"/>
    <w:rsid w:val="009735C2"/>
    <w:rsid w:val="009747B3"/>
    <w:rsid w:val="009772A6"/>
    <w:rsid w:val="0098127D"/>
    <w:rsid w:val="00985C51"/>
    <w:rsid w:val="00991644"/>
    <w:rsid w:val="00997B3F"/>
    <w:rsid w:val="00997CE6"/>
    <w:rsid w:val="009A3986"/>
    <w:rsid w:val="009C3C4F"/>
    <w:rsid w:val="009C78C9"/>
    <w:rsid w:val="009D1602"/>
    <w:rsid w:val="009D3237"/>
    <w:rsid w:val="009E0E91"/>
    <w:rsid w:val="009F0F4F"/>
    <w:rsid w:val="009F2291"/>
    <w:rsid w:val="009F2BF1"/>
    <w:rsid w:val="009F55DF"/>
    <w:rsid w:val="00A03CE9"/>
    <w:rsid w:val="00A10B67"/>
    <w:rsid w:val="00A13227"/>
    <w:rsid w:val="00A16C07"/>
    <w:rsid w:val="00A22B88"/>
    <w:rsid w:val="00A23887"/>
    <w:rsid w:val="00A242E6"/>
    <w:rsid w:val="00A312F7"/>
    <w:rsid w:val="00A40568"/>
    <w:rsid w:val="00A4201B"/>
    <w:rsid w:val="00A422CE"/>
    <w:rsid w:val="00A469A6"/>
    <w:rsid w:val="00A5643D"/>
    <w:rsid w:val="00A737EC"/>
    <w:rsid w:val="00A763E4"/>
    <w:rsid w:val="00A835E0"/>
    <w:rsid w:val="00A84287"/>
    <w:rsid w:val="00A92657"/>
    <w:rsid w:val="00A936E4"/>
    <w:rsid w:val="00A941AA"/>
    <w:rsid w:val="00A975CC"/>
    <w:rsid w:val="00AA732F"/>
    <w:rsid w:val="00AB69DE"/>
    <w:rsid w:val="00AC4472"/>
    <w:rsid w:val="00AC5E6F"/>
    <w:rsid w:val="00AD0A93"/>
    <w:rsid w:val="00B07099"/>
    <w:rsid w:val="00B17D51"/>
    <w:rsid w:val="00B21107"/>
    <w:rsid w:val="00B24EB3"/>
    <w:rsid w:val="00B25B44"/>
    <w:rsid w:val="00B25F03"/>
    <w:rsid w:val="00B26BF9"/>
    <w:rsid w:val="00B41A43"/>
    <w:rsid w:val="00B46DBC"/>
    <w:rsid w:val="00B50C2C"/>
    <w:rsid w:val="00B67E69"/>
    <w:rsid w:val="00B902B5"/>
    <w:rsid w:val="00B97E83"/>
    <w:rsid w:val="00BA0A84"/>
    <w:rsid w:val="00BA45AF"/>
    <w:rsid w:val="00BA4DF0"/>
    <w:rsid w:val="00BB020C"/>
    <w:rsid w:val="00BB0E16"/>
    <w:rsid w:val="00BB4162"/>
    <w:rsid w:val="00BB4EB4"/>
    <w:rsid w:val="00BB73CB"/>
    <w:rsid w:val="00BC32C5"/>
    <w:rsid w:val="00BC60F0"/>
    <w:rsid w:val="00BD76F9"/>
    <w:rsid w:val="00BE751B"/>
    <w:rsid w:val="00BF35B1"/>
    <w:rsid w:val="00C01A94"/>
    <w:rsid w:val="00C030AB"/>
    <w:rsid w:val="00C05F79"/>
    <w:rsid w:val="00C07D12"/>
    <w:rsid w:val="00C12302"/>
    <w:rsid w:val="00C14112"/>
    <w:rsid w:val="00C2552E"/>
    <w:rsid w:val="00C25E83"/>
    <w:rsid w:val="00C277A7"/>
    <w:rsid w:val="00C304E2"/>
    <w:rsid w:val="00C327EA"/>
    <w:rsid w:val="00C33440"/>
    <w:rsid w:val="00C33F50"/>
    <w:rsid w:val="00C46208"/>
    <w:rsid w:val="00C54691"/>
    <w:rsid w:val="00C54E1C"/>
    <w:rsid w:val="00C63109"/>
    <w:rsid w:val="00C73D6F"/>
    <w:rsid w:val="00C914E2"/>
    <w:rsid w:val="00C91A24"/>
    <w:rsid w:val="00C92AD1"/>
    <w:rsid w:val="00C958D4"/>
    <w:rsid w:val="00C963E7"/>
    <w:rsid w:val="00CA3A2F"/>
    <w:rsid w:val="00CA78A3"/>
    <w:rsid w:val="00CC2629"/>
    <w:rsid w:val="00CD6166"/>
    <w:rsid w:val="00CE00F1"/>
    <w:rsid w:val="00CE1FD9"/>
    <w:rsid w:val="00CE5725"/>
    <w:rsid w:val="00CF5CF4"/>
    <w:rsid w:val="00CF6D3E"/>
    <w:rsid w:val="00D01981"/>
    <w:rsid w:val="00D02C12"/>
    <w:rsid w:val="00D03C83"/>
    <w:rsid w:val="00D04710"/>
    <w:rsid w:val="00D07E79"/>
    <w:rsid w:val="00D1126E"/>
    <w:rsid w:val="00D30E3B"/>
    <w:rsid w:val="00D328CA"/>
    <w:rsid w:val="00D37E18"/>
    <w:rsid w:val="00D41919"/>
    <w:rsid w:val="00D4364B"/>
    <w:rsid w:val="00D66F0A"/>
    <w:rsid w:val="00D670BA"/>
    <w:rsid w:val="00D84979"/>
    <w:rsid w:val="00D920AA"/>
    <w:rsid w:val="00D92CF4"/>
    <w:rsid w:val="00D9426B"/>
    <w:rsid w:val="00DA1C0E"/>
    <w:rsid w:val="00DA3E8D"/>
    <w:rsid w:val="00DA5CFE"/>
    <w:rsid w:val="00DB7AE8"/>
    <w:rsid w:val="00DC1ADE"/>
    <w:rsid w:val="00DC3151"/>
    <w:rsid w:val="00DC5CBB"/>
    <w:rsid w:val="00DD5D30"/>
    <w:rsid w:val="00DD5FF1"/>
    <w:rsid w:val="00DE0767"/>
    <w:rsid w:val="00DE0E8F"/>
    <w:rsid w:val="00DE4E4B"/>
    <w:rsid w:val="00E23FE8"/>
    <w:rsid w:val="00E25419"/>
    <w:rsid w:val="00E27B91"/>
    <w:rsid w:val="00E30FEA"/>
    <w:rsid w:val="00E33E33"/>
    <w:rsid w:val="00E36B91"/>
    <w:rsid w:val="00E523CE"/>
    <w:rsid w:val="00E5589A"/>
    <w:rsid w:val="00E622B9"/>
    <w:rsid w:val="00E66735"/>
    <w:rsid w:val="00E80FB2"/>
    <w:rsid w:val="00E82106"/>
    <w:rsid w:val="00E95244"/>
    <w:rsid w:val="00EA3C68"/>
    <w:rsid w:val="00EB4B30"/>
    <w:rsid w:val="00EB6695"/>
    <w:rsid w:val="00EC50E2"/>
    <w:rsid w:val="00EE18CE"/>
    <w:rsid w:val="00EE54FF"/>
    <w:rsid w:val="00EF526A"/>
    <w:rsid w:val="00F01088"/>
    <w:rsid w:val="00F01698"/>
    <w:rsid w:val="00F03650"/>
    <w:rsid w:val="00F148E2"/>
    <w:rsid w:val="00F158B6"/>
    <w:rsid w:val="00F200FA"/>
    <w:rsid w:val="00F21C81"/>
    <w:rsid w:val="00F32C3D"/>
    <w:rsid w:val="00F363BE"/>
    <w:rsid w:val="00F40041"/>
    <w:rsid w:val="00F57985"/>
    <w:rsid w:val="00F646AA"/>
    <w:rsid w:val="00F655DF"/>
    <w:rsid w:val="00F71CFF"/>
    <w:rsid w:val="00F7238F"/>
    <w:rsid w:val="00F84632"/>
    <w:rsid w:val="00F90829"/>
    <w:rsid w:val="00FA6C9D"/>
    <w:rsid w:val="00FB09DC"/>
    <w:rsid w:val="00FB2323"/>
    <w:rsid w:val="00FC0210"/>
    <w:rsid w:val="00FC2B95"/>
    <w:rsid w:val="00FC5603"/>
    <w:rsid w:val="00FD0A7C"/>
    <w:rsid w:val="00FD50EE"/>
    <w:rsid w:val="00FD65E6"/>
    <w:rsid w:val="00FE5C5E"/>
    <w:rsid w:val="00FE6AA0"/>
    <w:rsid w:val="00FF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0AC91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295E"/>
    <w:pPr>
      <w:spacing w:line="210" w:lineRule="exact"/>
    </w:pPr>
    <w:rPr>
      <w:rFonts w:ascii="Arial" w:hAnsi="Arial"/>
      <w:sz w:val="17"/>
      <w:szCs w:val="17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B41A43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styleId="Fuzeile">
    <w:name w:val="footer"/>
    <w:basedOn w:val="Standard"/>
    <w:rsid w:val="00B21107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customStyle="1" w:styleId="titelschwarzmitabstand">
    <w:name w:val="_titel_schwarz_mit_abstand"/>
    <w:basedOn w:val="lauftextChar"/>
    <w:next w:val="titelrotmitabstand"/>
    <w:rsid w:val="000D491D"/>
    <w:pPr>
      <w:spacing w:before="420"/>
      <w:ind w:hanging="454"/>
    </w:pPr>
    <w:rPr>
      <w:b/>
      <w:sz w:val="24"/>
      <w:szCs w:val="24"/>
    </w:rPr>
  </w:style>
  <w:style w:type="paragraph" w:customStyle="1" w:styleId="textintabelle">
    <w:name w:val="_text_in_tabelle"/>
    <w:basedOn w:val="Standard"/>
    <w:rsid w:val="0028797F"/>
    <w:pPr>
      <w:ind w:left="57"/>
    </w:pPr>
    <w:rPr>
      <w:sz w:val="20"/>
      <w:szCs w:val="20"/>
    </w:rPr>
  </w:style>
  <w:style w:type="paragraph" w:customStyle="1" w:styleId="abstandnachtabelle">
    <w:name w:val="_abstand_nach_tabelle"/>
    <w:basedOn w:val="Standard"/>
    <w:rsid w:val="000D3CE5"/>
    <w:pPr>
      <w:spacing w:line="47" w:lineRule="exact"/>
    </w:pPr>
    <w:rPr>
      <w:b/>
      <w:color w:val="FF0000"/>
    </w:rPr>
  </w:style>
  <w:style w:type="paragraph" w:customStyle="1" w:styleId="lauftextChar">
    <w:name w:val="_lauftext Char"/>
    <w:basedOn w:val="Standard"/>
    <w:link w:val="lauftextCharChar"/>
    <w:rsid w:val="0028797F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paragraph" w:customStyle="1" w:styleId="titelrotmitabstand">
    <w:name w:val="_titel_rot_mit_abstand"/>
    <w:basedOn w:val="titelschwarzmitabstand"/>
    <w:next w:val="lauftextChar"/>
    <w:rsid w:val="00145F2A"/>
    <w:pPr>
      <w:numPr>
        <w:numId w:val="3"/>
      </w:numPr>
      <w:spacing w:before="210"/>
    </w:pPr>
    <w:rPr>
      <w:color w:val="FF0000"/>
    </w:rPr>
  </w:style>
  <w:style w:type="paragraph" w:customStyle="1" w:styleId="titelschwarzohneabstand">
    <w:name w:val="_titel_schwarz_ohne_abstand"/>
    <w:basedOn w:val="titelschwarzmitabstand"/>
    <w:next w:val="titelrotmitabstand"/>
    <w:rsid w:val="00AD0A93"/>
    <w:pPr>
      <w:spacing w:before="0"/>
    </w:pPr>
  </w:style>
  <w:style w:type="paragraph" w:customStyle="1" w:styleId="titelrotohneabstand">
    <w:name w:val="_titel_rot_ohne_abstand"/>
    <w:basedOn w:val="titelrotmitabstand"/>
    <w:next w:val="lauftextChar"/>
    <w:rsid w:val="00AD0A93"/>
    <w:pPr>
      <w:spacing w:before="0"/>
    </w:pPr>
  </w:style>
  <w:style w:type="character" w:customStyle="1" w:styleId="titelschriftklein">
    <w:name w:val="_titel_schrift_klein"/>
    <w:rsid w:val="001A6066"/>
    <w:rPr>
      <w:rFonts w:ascii="Arial" w:hAnsi="Arial"/>
      <w:b/>
      <w:sz w:val="17"/>
      <w:szCs w:val="17"/>
    </w:rPr>
  </w:style>
  <w:style w:type="paragraph" w:customStyle="1" w:styleId="haupttitelseite1">
    <w:name w:val="__haupttitel_seite1"/>
    <w:basedOn w:val="Standard"/>
    <w:rsid w:val="00DE4E4B"/>
    <w:pPr>
      <w:spacing w:line="320" w:lineRule="exact"/>
    </w:pPr>
    <w:rPr>
      <w:b/>
      <w:spacing w:val="5"/>
      <w:sz w:val="26"/>
      <w:szCs w:val="26"/>
    </w:rPr>
  </w:style>
  <w:style w:type="paragraph" w:customStyle="1" w:styleId="tabellenkopfseite1">
    <w:name w:val="__tabellenkopf_seite1"/>
    <w:basedOn w:val="Standard"/>
    <w:rsid w:val="00DE4E4B"/>
    <w:pPr>
      <w:spacing w:line="250" w:lineRule="exact"/>
    </w:pPr>
    <w:rPr>
      <w:sz w:val="14"/>
      <w:szCs w:val="14"/>
    </w:rPr>
  </w:style>
  <w:style w:type="character" w:customStyle="1" w:styleId="schriftfett">
    <w:name w:val="_schrift_fett"/>
    <w:rsid w:val="008A09B4"/>
    <w:rPr>
      <w:rFonts w:ascii="Arial" w:hAnsi="Arial"/>
      <w:b w:val="0"/>
      <w:sz w:val="17"/>
      <w:szCs w:val="17"/>
    </w:rPr>
  </w:style>
  <w:style w:type="paragraph" w:customStyle="1" w:styleId="lauftextfettChar">
    <w:name w:val="_lauftext_fett Char"/>
    <w:basedOn w:val="lauftextChar"/>
    <w:link w:val="lauftextfettCharChar"/>
    <w:rsid w:val="008A09B4"/>
    <w:rPr>
      <w:b/>
    </w:rPr>
  </w:style>
  <w:style w:type="character" w:customStyle="1" w:styleId="lauftextCharChar">
    <w:name w:val="_lauftext Char Char"/>
    <w:link w:val="lauftextChar"/>
    <w:rsid w:val="0028797F"/>
    <w:rPr>
      <w:rFonts w:ascii="Arial" w:hAnsi="Arial"/>
      <w:sz w:val="17"/>
      <w:szCs w:val="17"/>
      <w:lang w:val="de-CH" w:eastAsia="de-DE" w:bidi="ar-SA"/>
    </w:rPr>
  </w:style>
  <w:style w:type="paragraph" w:customStyle="1" w:styleId="lauftextseite1">
    <w:name w:val="__lauftext_seite1"/>
    <w:basedOn w:val="Standard"/>
    <w:link w:val="lauftextseite1Char"/>
    <w:rsid w:val="00D04710"/>
    <w:pPr>
      <w:tabs>
        <w:tab w:val="left" w:pos="340"/>
      </w:tabs>
      <w:spacing w:line="240" w:lineRule="exact"/>
    </w:pPr>
    <w:rPr>
      <w:sz w:val="20"/>
      <w:szCs w:val="20"/>
    </w:rPr>
  </w:style>
  <w:style w:type="paragraph" w:customStyle="1" w:styleId="personalienseite1">
    <w:name w:val="__personalien_seite1"/>
    <w:basedOn w:val="lauftextseite1"/>
    <w:rsid w:val="00F363BE"/>
    <w:pPr>
      <w:spacing w:line="230" w:lineRule="exact"/>
    </w:pPr>
  </w:style>
  <w:style w:type="paragraph" w:customStyle="1" w:styleId="liste">
    <w:name w:val="_liste"/>
    <w:basedOn w:val="lauftextChar"/>
    <w:rsid w:val="00D920AA"/>
    <w:pPr>
      <w:numPr>
        <w:numId w:val="9"/>
      </w:numPr>
    </w:pPr>
  </w:style>
  <w:style w:type="paragraph" w:customStyle="1" w:styleId="punktrot">
    <w:name w:val="_punkt_rot"/>
    <w:basedOn w:val="lauftextChar"/>
    <w:rsid w:val="0020202E"/>
    <w:pPr>
      <w:numPr>
        <w:numId w:val="10"/>
      </w:numPr>
    </w:pPr>
  </w:style>
  <w:style w:type="paragraph" w:customStyle="1" w:styleId="lauftexthaengendseite1">
    <w:name w:val="__lauftext_haengend_seite1"/>
    <w:basedOn w:val="lauftextseite1"/>
    <w:rsid w:val="001262E4"/>
    <w:pPr>
      <w:ind w:left="340" w:hanging="340"/>
    </w:pPr>
  </w:style>
  <w:style w:type="paragraph" w:customStyle="1" w:styleId="nummerierungseite1">
    <w:name w:val="__nummerierung_seite1"/>
    <w:basedOn w:val="lauftextseite1"/>
    <w:rsid w:val="007173FE"/>
    <w:pPr>
      <w:numPr>
        <w:numId w:val="20"/>
      </w:numPr>
    </w:pPr>
  </w:style>
  <w:style w:type="paragraph" w:customStyle="1" w:styleId="listeseite1">
    <w:name w:val="__liste_seite1"/>
    <w:basedOn w:val="lauftextseite1"/>
    <w:rsid w:val="00341A78"/>
    <w:pPr>
      <w:numPr>
        <w:numId w:val="21"/>
      </w:numPr>
    </w:pPr>
  </w:style>
  <w:style w:type="paragraph" w:customStyle="1" w:styleId="fusszeileseite1">
    <w:name w:val="__fusszeile_seite1"/>
    <w:basedOn w:val="Fuzeile"/>
    <w:rsid w:val="003C3C85"/>
  </w:style>
  <w:style w:type="paragraph" w:customStyle="1" w:styleId="betreffseite1">
    <w:name w:val="__betreff_seite1"/>
    <w:basedOn w:val="lauftextseite1"/>
    <w:link w:val="betreffseite1Char"/>
    <w:rsid w:val="00C01A94"/>
    <w:rPr>
      <w:b/>
      <w:bCs/>
    </w:rPr>
  </w:style>
  <w:style w:type="character" w:customStyle="1" w:styleId="lauftextseite1Char">
    <w:name w:val="__lauftext_seite1 Char"/>
    <w:link w:val="lauftextseite1"/>
    <w:rsid w:val="008C7576"/>
    <w:rPr>
      <w:rFonts w:ascii="Arial" w:hAnsi="Arial"/>
      <w:lang w:val="de-CH" w:eastAsia="de-DE" w:bidi="ar-SA"/>
    </w:rPr>
  </w:style>
  <w:style w:type="character" w:customStyle="1" w:styleId="betreffseite1Char">
    <w:name w:val="__betreff_seite1 Char"/>
    <w:link w:val="betreffseite1"/>
    <w:rsid w:val="008C7576"/>
    <w:rPr>
      <w:rFonts w:ascii="Arial" w:hAnsi="Arial"/>
      <w:b/>
      <w:bCs/>
      <w:lang w:val="de-CH" w:eastAsia="de-DE" w:bidi="ar-SA"/>
    </w:rPr>
  </w:style>
  <w:style w:type="paragraph" w:styleId="Dokumentstruktur">
    <w:name w:val="Document Map"/>
    <w:basedOn w:val="Standard"/>
    <w:semiHidden/>
    <w:rsid w:val="008547B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lauftextfettCharChar">
    <w:name w:val="_lauftext_fett Char Char"/>
    <w:link w:val="lauftextfettChar"/>
    <w:rsid w:val="000D3CE5"/>
    <w:rPr>
      <w:rFonts w:ascii="Arial" w:hAnsi="Arial"/>
      <w:b/>
      <w:sz w:val="17"/>
      <w:szCs w:val="17"/>
      <w:lang w:val="de-CH" w:eastAsia="de-DE" w:bidi="ar-SA"/>
    </w:rPr>
  </w:style>
  <w:style w:type="paragraph" w:customStyle="1" w:styleId="lauftextivspezial">
    <w:name w:val="_lauftext_iv_spezial"/>
    <w:basedOn w:val="lauftextChar"/>
    <w:rsid w:val="008E578C"/>
    <w:pPr>
      <w:tabs>
        <w:tab w:val="clear" w:pos="340"/>
        <w:tab w:val="clear" w:pos="2041"/>
        <w:tab w:val="clear" w:pos="2381"/>
        <w:tab w:val="clear" w:pos="4082"/>
        <w:tab w:val="clear" w:pos="4423"/>
        <w:tab w:val="clear" w:pos="6124"/>
        <w:tab w:val="clear" w:pos="6464"/>
        <w:tab w:val="left" w:pos="170"/>
        <w:tab w:val="left" w:pos="1361"/>
        <w:tab w:val="left" w:pos="3062"/>
        <w:tab w:val="left" w:pos="3572"/>
      </w:tabs>
      <w:spacing w:line="180" w:lineRule="exact"/>
    </w:pPr>
    <w:rPr>
      <w:sz w:val="16"/>
      <w:szCs w:val="16"/>
    </w:rPr>
  </w:style>
  <w:style w:type="paragraph" w:customStyle="1" w:styleId="titelivspezial">
    <w:name w:val="_titel_iv_spezial"/>
    <w:basedOn w:val="lauftextivspezial"/>
    <w:rsid w:val="00962A72"/>
    <w:pPr>
      <w:ind w:hanging="454"/>
    </w:pPr>
  </w:style>
  <w:style w:type="character" w:customStyle="1" w:styleId="titelnummerivspezial">
    <w:name w:val="_titel_nummer_iv_spezial"/>
    <w:rsid w:val="00962A72"/>
    <w:rPr>
      <w:rFonts w:ascii="Arial" w:hAnsi="Arial"/>
      <w:b/>
      <w:color w:val="FF0000"/>
      <w:sz w:val="16"/>
      <w:szCs w:val="16"/>
    </w:rPr>
  </w:style>
  <w:style w:type="paragraph" w:customStyle="1" w:styleId="listeivspezial">
    <w:name w:val="_liste_iv_spezial"/>
    <w:basedOn w:val="lauftextivspezial"/>
    <w:rsid w:val="00620368"/>
    <w:pPr>
      <w:numPr>
        <w:numId w:val="22"/>
      </w:numPr>
    </w:pPr>
  </w:style>
  <w:style w:type="table" w:styleId="Tabellenraster">
    <w:name w:val="Table Grid"/>
    <w:basedOn w:val="NormaleTabelle"/>
    <w:rsid w:val="009735C2"/>
    <w:pPr>
      <w:spacing w:line="21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nachtabelleivspezial">
    <w:name w:val="_abstand_nach_tabelle_iv_spezial"/>
    <w:basedOn w:val="abstandnachtabelle"/>
    <w:rsid w:val="00021984"/>
    <w:pPr>
      <w:spacing w:line="35" w:lineRule="exact"/>
    </w:pPr>
    <w:rPr>
      <w:bCs/>
      <w:szCs w:val="20"/>
    </w:rPr>
  </w:style>
  <w:style w:type="character" w:customStyle="1" w:styleId="anmerkungivspezial">
    <w:name w:val="_anmerkung_iv_spezial"/>
    <w:rsid w:val="00FA6C9D"/>
    <w:rPr>
      <w:rFonts w:ascii="Arial" w:hAnsi="Arial"/>
      <w:sz w:val="14"/>
      <w:szCs w:val="14"/>
    </w:rPr>
  </w:style>
  <w:style w:type="paragraph" w:customStyle="1" w:styleId="absenderseite1">
    <w:name w:val="__absender_seite1"/>
    <w:basedOn w:val="lauftextChar"/>
    <w:rsid w:val="00567B0C"/>
    <w:pPr>
      <w:spacing w:after="110" w:line="220" w:lineRule="exact"/>
    </w:pPr>
  </w:style>
  <w:style w:type="paragraph" w:customStyle="1" w:styleId="haupttitelzeile1seite1">
    <w:name w:val="__haupttitel_zeile1_seite1"/>
    <w:basedOn w:val="haupttitelseite1"/>
    <w:next w:val="haupttitelseite1"/>
    <w:rsid w:val="00DE4E4B"/>
    <w:pPr>
      <w:spacing w:after="26" w:line="174" w:lineRule="exact"/>
    </w:pPr>
    <w:rPr>
      <w:b w:val="0"/>
      <w:spacing w:val="6"/>
      <w:sz w:val="19"/>
      <w:szCs w:val="19"/>
    </w:rPr>
  </w:style>
  <w:style w:type="paragraph" w:customStyle="1" w:styleId="abstandvorempfaenger">
    <w:name w:val="___abstand_vor_empfaenger"/>
    <w:basedOn w:val="lauftextChar"/>
    <w:rsid w:val="00CA78A3"/>
    <w:pPr>
      <w:spacing w:line="580" w:lineRule="exact"/>
    </w:pPr>
    <w:rPr>
      <w:szCs w:val="20"/>
    </w:rPr>
  </w:style>
  <w:style w:type="paragraph" w:customStyle="1" w:styleId="abstandvorabsender">
    <w:name w:val="___abstand_vor_absender"/>
    <w:basedOn w:val="lauftextChar"/>
    <w:rsid w:val="00CA78A3"/>
    <w:pPr>
      <w:spacing w:line="856" w:lineRule="exact"/>
    </w:pPr>
    <w:rPr>
      <w:szCs w:val="20"/>
    </w:rPr>
  </w:style>
  <w:style w:type="paragraph" w:customStyle="1" w:styleId="abstandvorpersonalien">
    <w:name w:val="___abstand_vor_personalien"/>
    <w:basedOn w:val="lauftextChar"/>
    <w:rsid w:val="00CA78A3"/>
    <w:pPr>
      <w:spacing w:line="607" w:lineRule="exact"/>
    </w:pPr>
    <w:rPr>
      <w:szCs w:val="20"/>
    </w:rPr>
  </w:style>
  <w:style w:type="paragraph" w:customStyle="1" w:styleId="abstandvortext">
    <w:name w:val="___abstand_vor_text"/>
    <w:basedOn w:val="lauftextChar"/>
    <w:rsid w:val="00482E6C"/>
    <w:pPr>
      <w:spacing w:line="310" w:lineRule="exact"/>
    </w:pPr>
    <w:rPr>
      <w:szCs w:val="20"/>
    </w:rPr>
  </w:style>
  <w:style w:type="paragraph" w:customStyle="1" w:styleId="logoplatzieren">
    <w:name w:val="__logo_platzieren"/>
    <w:basedOn w:val="haupttitelseite1"/>
    <w:rsid w:val="00B07099"/>
    <w:pPr>
      <w:spacing w:line="240" w:lineRule="auto"/>
    </w:pPr>
    <w:rPr>
      <w:b w:val="0"/>
      <w:spacing w:val="0"/>
      <w:sz w:val="19"/>
      <w:szCs w:val="19"/>
    </w:rPr>
  </w:style>
  <w:style w:type="character" w:customStyle="1" w:styleId="lauftextCharChar0">
    <w:name w:val="_lauftext Char Char"/>
    <w:link w:val="lauftextCharCharChar"/>
    <w:rsid w:val="00D41919"/>
    <w:rPr>
      <w:rFonts w:ascii="Arial" w:hAnsi="Arial"/>
      <w:sz w:val="17"/>
      <w:szCs w:val="17"/>
      <w:lang w:val="de-CH" w:eastAsia="de-DE" w:bidi="ar-SA"/>
    </w:rPr>
  </w:style>
  <w:style w:type="character" w:customStyle="1" w:styleId="lauftextseite1Car">
    <w:name w:val="__lauftext_seite1 Car"/>
    <w:rsid w:val="005F2117"/>
    <w:rPr>
      <w:rFonts w:ascii="Arial" w:hAnsi="Arial"/>
      <w:lang w:val="de-CH" w:eastAsia="de-DE" w:bidi="ar-SA"/>
    </w:rPr>
  </w:style>
  <w:style w:type="character" w:customStyle="1" w:styleId="betreffseite1Zchn">
    <w:name w:val="__betreff_seite1 Zchn"/>
    <w:rsid w:val="00537395"/>
    <w:rPr>
      <w:rFonts w:ascii="Arial" w:hAnsi="Arial"/>
      <w:b/>
      <w:bCs/>
      <w:lang w:val="de-CH" w:eastAsia="de-DE" w:bidi="ar-SA"/>
    </w:rPr>
  </w:style>
  <w:style w:type="paragraph" w:styleId="Sprechblasentext">
    <w:name w:val="Balloon Text"/>
    <w:basedOn w:val="Standard"/>
    <w:semiHidden/>
    <w:rsid w:val="008B35B4"/>
    <w:rPr>
      <w:rFonts w:ascii="Tahoma" w:hAnsi="Tahoma" w:cs="Tahoma"/>
      <w:sz w:val="16"/>
      <w:szCs w:val="16"/>
    </w:rPr>
  </w:style>
  <w:style w:type="character" w:customStyle="1" w:styleId="lauftextCharCharChar">
    <w:name w:val="_lauftext Char Char Char"/>
    <w:link w:val="lauftextCharChar0"/>
    <w:rsid w:val="00694626"/>
    <w:rPr>
      <w:rFonts w:ascii="Arial" w:hAnsi="Arial"/>
      <w:sz w:val="17"/>
      <w:szCs w:val="17"/>
      <w:lang w:val="de-CH" w:eastAsia="de-DE" w:bidi="ar-SA"/>
    </w:rPr>
  </w:style>
  <w:style w:type="paragraph" w:customStyle="1" w:styleId="lauftext">
    <w:name w:val="_lauftext"/>
    <w:basedOn w:val="Standard"/>
    <w:rsid w:val="00294140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  <w:rPr>
      <w:lang w:val="de-CH"/>
    </w:rPr>
  </w:style>
  <w:style w:type="character" w:styleId="Seitenzahl">
    <w:name w:val="page number"/>
    <w:rsid w:val="00F90829"/>
  </w:style>
  <w:style w:type="character" w:styleId="Hyperlink">
    <w:name w:val="Hyperlink"/>
    <w:semiHidden/>
    <w:unhideWhenUsed/>
    <w:rsid w:val="00FD0A7C"/>
    <w:rPr>
      <w:color w:val="0000FF"/>
      <w:u w:val="single"/>
    </w:rPr>
  </w:style>
  <w:style w:type="paragraph" w:customStyle="1" w:styleId="03textnormal">
    <w:name w:val="03_text_normal"/>
    <w:basedOn w:val="Standard"/>
    <w:rsid w:val="00FD0A7C"/>
    <w:pPr>
      <w:tabs>
        <w:tab w:val="left" w:pos="284"/>
        <w:tab w:val="left" w:pos="567"/>
        <w:tab w:val="left" w:pos="11170"/>
      </w:tabs>
      <w:spacing w:line="280" w:lineRule="exact"/>
    </w:pPr>
    <w:rPr>
      <w:rFonts w:ascii="SVARotis" w:hAnsi="SVARotis"/>
      <w:sz w:val="22"/>
      <w:szCs w:val="24"/>
      <w:lang w:val="de-CH"/>
    </w:rPr>
  </w:style>
  <w:style w:type="character" w:customStyle="1" w:styleId="lauftextseite1Zchn">
    <w:name w:val="__lauftext_seite1 Zchn"/>
    <w:locked/>
    <w:rsid w:val="00FD0A7C"/>
    <w:rPr>
      <w:rFonts w:ascii="Arial" w:hAnsi="Arial" w:cs="Arial"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4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i-pro-medico.ch" TargetMode="Externa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AZ_Medizinische_Massnahmen_002.011_F_5_2026NEU.dotm</Template>
  <TotalTime>0</TotalTime>
  <Pages>4</Pages>
  <Words>767</Words>
  <Characters>4177</Characters>
  <Application>Microsoft Office Word</Application>
  <DocSecurity>0</DocSecurity>
  <Lines>245</Lines>
  <Paragraphs>145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002.002_f_AZ_HM_07.2018</vt:lpstr>
    </vt:vector>
  </TitlesOfParts>
  <Company>SVA Zuerich</Company>
  <LinksUpToDate>false</LinksUpToDate>
  <CharactersWithSpaces>4799</CharactersWithSpaces>
  <SharedDoc>false</SharedDoc>
  <HLinks>
    <vt:vector size="6" baseType="variant">
      <vt:variant>
        <vt:i4>1507338</vt:i4>
      </vt:variant>
      <vt:variant>
        <vt:i4>15</vt:i4>
      </vt:variant>
      <vt:variant>
        <vt:i4>0</vt:i4>
      </vt:variant>
      <vt:variant>
        <vt:i4>5</vt:i4>
      </vt:variant>
      <vt:variant>
        <vt:lpwstr>http://www.ai-pro-medico.ch/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002.002_f_AZ_HM_07.2018</dc:title>
  <dc:subject/>
  <dc:creator>Marina Geuter</dc:creator>
  <cp:keywords/>
  <cp:lastModifiedBy>Moritz Knecht</cp:lastModifiedBy>
  <cp:revision>14</cp:revision>
  <cp:lastPrinted>2023-01-27T09:49:00Z</cp:lastPrinted>
  <dcterms:created xsi:type="dcterms:W3CDTF">2026-05-04T09:47:00Z</dcterms:created>
  <dcterms:modified xsi:type="dcterms:W3CDTF">2026-05-04T10:02:00Z</dcterms:modified>
</cp:coreProperties>
</file>